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4D6F93" w14:textId="14B09807" w:rsidR="007414CC" w:rsidRPr="004A7D1D" w:rsidRDefault="007414CC" w:rsidP="00E04F7D">
      <w:pPr>
        <w:spacing w:line="240" w:lineRule="auto"/>
        <w:rPr>
          <w:rFonts w:cs="Arial"/>
          <w:b/>
          <w:color w:val="FF0000"/>
          <w:szCs w:val="22"/>
        </w:rPr>
      </w:pPr>
      <w:r w:rsidRPr="004A7D1D">
        <w:rPr>
          <w:rFonts w:cs="Arial"/>
          <w:noProof/>
          <w:szCs w:val="22"/>
          <w:lang w:eastAsia="en-AU"/>
        </w:rPr>
        <w:drawing>
          <wp:anchor distT="0" distB="0" distL="114300" distR="114300" simplePos="0" relativeHeight="251659264" behindDoc="1" locked="0" layoutInCell="0" allowOverlap="0" wp14:anchorId="55C501D5" wp14:editId="6711B15A">
            <wp:simplePos x="0" y="0"/>
            <wp:positionH relativeFrom="page">
              <wp:posOffset>1343025</wp:posOffset>
            </wp:positionH>
            <wp:positionV relativeFrom="page">
              <wp:posOffset>194628</wp:posOffset>
            </wp:positionV>
            <wp:extent cx="4848225" cy="1190769"/>
            <wp:effectExtent l="0" t="0" r="0" b="9525"/>
            <wp:wrapNone/>
            <wp:docPr id="1" name="Picture 0" descr="8670 StHildas_Header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70 StHildas_Header-0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190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C22468" w14:textId="77777777" w:rsidR="007414CC" w:rsidRPr="004A7D1D" w:rsidRDefault="007414CC" w:rsidP="00E04F7D">
      <w:pPr>
        <w:spacing w:line="240" w:lineRule="auto"/>
        <w:rPr>
          <w:rFonts w:cs="Arial"/>
          <w:b/>
          <w:color w:val="FF0000"/>
          <w:szCs w:val="22"/>
        </w:rPr>
      </w:pPr>
    </w:p>
    <w:p w14:paraId="0F56F80A" w14:textId="77777777" w:rsidR="007414CC" w:rsidRPr="004A7D1D" w:rsidRDefault="007414CC" w:rsidP="00E04F7D">
      <w:pPr>
        <w:spacing w:line="240" w:lineRule="auto"/>
        <w:rPr>
          <w:rFonts w:cs="Arial"/>
          <w:b/>
          <w:color w:val="FF0000"/>
          <w:szCs w:val="22"/>
        </w:rPr>
      </w:pPr>
    </w:p>
    <w:p w14:paraId="551AAC99" w14:textId="77777777" w:rsidR="007414CC" w:rsidRPr="004A7D1D" w:rsidRDefault="007414CC" w:rsidP="00E04F7D">
      <w:pPr>
        <w:spacing w:line="240" w:lineRule="auto"/>
        <w:rPr>
          <w:rFonts w:cs="Arial"/>
          <w:b/>
          <w:color w:val="FF0000"/>
          <w:szCs w:val="22"/>
        </w:rPr>
      </w:pPr>
    </w:p>
    <w:p w14:paraId="20847606" w14:textId="77777777" w:rsidR="007414CC" w:rsidRPr="004A7D1D" w:rsidRDefault="007414CC" w:rsidP="00E04F7D">
      <w:pPr>
        <w:spacing w:line="240" w:lineRule="auto"/>
        <w:rPr>
          <w:rFonts w:cs="Arial"/>
          <w:b/>
          <w:color w:val="FF0000"/>
          <w:szCs w:val="22"/>
        </w:rPr>
      </w:pPr>
    </w:p>
    <w:p w14:paraId="6BB4730F" w14:textId="4767BECD" w:rsidR="00784F45" w:rsidRPr="004A7D1D" w:rsidRDefault="00B54ADA" w:rsidP="00E04F7D">
      <w:pPr>
        <w:spacing w:line="240" w:lineRule="auto"/>
        <w:rPr>
          <w:rFonts w:cs="Arial"/>
          <w:b/>
          <w:szCs w:val="22"/>
        </w:rPr>
      </w:pPr>
      <w:r w:rsidRPr="004A7D1D">
        <w:rPr>
          <w:rFonts w:cs="Arial"/>
          <w:b/>
          <w:szCs w:val="22"/>
        </w:rPr>
        <w:t>POSITION DESCRIPTION</w:t>
      </w:r>
      <w:r w:rsidR="00D07DF1" w:rsidRPr="004A7D1D">
        <w:rPr>
          <w:rFonts w:cs="Arial"/>
          <w:b/>
          <w:szCs w:val="22"/>
        </w:rPr>
        <w:t xml:space="preserve"> </w:t>
      </w:r>
    </w:p>
    <w:p w14:paraId="456BF6C8" w14:textId="77777777" w:rsidR="00784F45" w:rsidRPr="004A7D1D" w:rsidRDefault="00784F45" w:rsidP="00E04F7D">
      <w:pPr>
        <w:spacing w:line="240" w:lineRule="auto"/>
        <w:rPr>
          <w:rFonts w:cs="Arial"/>
          <w:b/>
          <w:szCs w:val="22"/>
        </w:rPr>
      </w:pPr>
    </w:p>
    <w:p w14:paraId="3A2839D5" w14:textId="376F498D" w:rsidR="00FB3066" w:rsidRPr="004A7D1D" w:rsidRDefault="00FB3066" w:rsidP="00E04F7D">
      <w:pPr>
        <w:pStyle w:val="FormFieldText"/>
        <w:widowControl/>
        <w:tabs>
          <w:tab w:val="left" w:pos="3030"/>
        </w:tabs>
        <w:adjustRightInd w:val="0"/>
        <w:snapToGrid w:val="0"/>
        <w:spacing w:before="0" w:after="0"/>
        <w:ind w:left="82"/>
        <w:rPr>
          <w:rFonts w:cs="Arial"/>
          <w:sz w:val="22"/>
          <w:szCs w:val="22"/>
        </w:rPr>
      </w:pPr>
      <w:r w:rsidRPr="004A7D1D">
        <w:rPr>
          <w:rFonts w:cs="Arial"/>
          <w:sz w:val="22"/>
          <w:szCs w:val="22"/>
        </w:rPr>
        <w:t>Title:</w:t>
      </w:r>
      <w:r w:rsidRPr="004A7D1D">
        <w:rPr>
          <w:rFonts w:cs="Arial"/>
          <w:sz w:val="22"/>
          <w:szCs w:val="22"/>
        </w:rPr>
        <w:tab/>
      </w:r>
      <w:r w:rsidR="00F015E2" w:rsidRPr="00F015E2">
        <w:rPr>
          <w:rFonts w:cs="Arial"/>
          <w:b/>
          <w:sz w:val="22"/>
          <w:szCs w:val="22"/>
        </w:rPr>
        <w:t>Dean</w:t>
      </w:r>
      <w:r w:rsidR="00F015E2">
        <w:rPr>
          <w:rFonts w:cs="Arial"/>
          <w:b/>
          <w:sz w:val="22"/>
          <w:szCs w:val="22"/>
        </w:rPr>
        <w:t xml:space="preserve"> of Students</w:t>
      </w:r>
      <w:r w:rsidRPr="004A7D1D">
        <w:rPr>
          <w:rFonts w:cs="Arial"/>
          <w:b/>
          <w:sz w:val="22"/>
          <w:szCs w:val="22"/>
        </w:rPr>
        <w:tab/>
      </w:r>
    </w:p>
    <w:p w14:paraId="343F63BE" w14:textId="60A56EC4" w:rsidR="00FB3066" w:rsidRPr="004A7D1D" w:rsidRDefault="00FB3066" w:rsidP="00E04F7D">
      <w:pPr>
        <w:pStyle w:val="FormFieldText"/>
        <w:widowControl/>
        <w:tabs>
          <w:tab w:val="left" w:pos="3030"/>
        </w:tabs>
        <w:adjustRightInd w:val="0"/>
        <w:snapToGrid w:val="0"/>
        <w:spacing w:before="0" w:after="0"/>
        <w:ind w:left="82"/>
        <w:rPr>
          <w:rFonts w:cs="Arial"/>
          <w:sz w:val="22"/>
          <w:szCs w:val="22"/>
        </w:rPr>
      </w:pPr>
      <w:r w:rsidRPr="004A7D1D">
        <w:rPr>
          <w:rFonts w:cs="Arial"/>
          <w:sz w:val="22"/>
          <w:szCs w:val="22"/>
        </w:rPr>
        <w:t>Responsible to</w:t>
      </w:r>
      <w:r w:rsidR="006C0CB2" w:rsidRPr="004A7D1D">
        <w:rPr>
          <w:rFonts w:cs="Arial"/>
          <w:sz w:val="22"/>
          <w:szCs w:val="22"/>
        </w:rPr>
        <w:t>:</w:t>
      </w:r>
      <w:r w:rsidRPr="004A7D1D">
        <w:rPr>
          <w:rFonts w:cs="Arial"/>
          <w:b/>
          <w:sz w:val="22"/>
          <w:szCs w:val="22"/>
        </w:rPr>
        <w:tab/>
      </w:r>
      <w:r w:rsidR="0073398C">
        <w:rPr>
          <w:rFonts w:cs="Arial"/>
          <w:sz w:val="22"/>
          <w:szCs w:val="22"/>
        </w:rPr>
        <w:t>Principal</w:t>
      </w:r>
      <w:r w:rsidRPr="004A7D1D">
        <w:rPr>
          <w:rFonts w:cs="Arial"/>
          <w:b/>
          <w:sz w:val="22"/>
          <w:szCs w:val="22"/>
        </w:rPr>
        <w:tab/>
      </w:r>
    </w:p>
    <w:p w14:paraId="7EE22ECF" w14:textId="1A27C2FF" w:rsidR="00FB3066" w:rsidRPr="004A7D1D" w:rsidRDefault="00FB3066" w:rsidP="007C1A0F">
      <w:pPr>
        <w:pStyle w:val="FormFieldText"/>
        <w:widowControl/>
        <w:tabs>
          <w:tab w:val="left" w:pos="2977"/>
        </w:tabs>
        <w:adjustRightInd w:val="0"/>
        <w:snapToGrid w:val="0"/>
        <w:spacing w:before="0" w:after="0"/>
        <w:ind w:left="2977" w:hanging="2895"/>
        <w:rPr>
          <w:rFonts w:cs="Arial"/>
          <w:sz w:val="22"/>
          <w:szCs w:val="22"/>
        </w:rPr>
      </w:pPr>
      <w:r w:rsidRPr="004A7D1D">
        <w:rPr>
          <w:rFonts w:cs="Arial"/>
          <w:sz w:val="22"/>
          <w:szCs w:val="22"/>
        </w:rPr>
        <w:t xml:space="preserve">Direct </w:t>
      </w:r>
      <w:r w:rsidR="006C0CB2" w:rsidRPr="004A7D1D">
        <w:rPr>
          <w:rFonts w:cs="Arial"/>
          <w:sz w:val="22"/>
          <w:szCs w:val="22"/>
        </w:rPr>
        <w:t>r</w:t>
      </w:r>
      <w:r w:rsidRPr="004A7D1D">
        <w:rPr>
          <w:rFonts w:cs="Arial"/>
          <w:sz w:val="22"/>
          <w:szCs w:val="22"/>
        </w:rPr>
        <w:t>eports to the role</w:t>
      </w:r>
      <w:r w:rsidR="006C0CB2" w:rsidRPr="004A7D1D">
        <w:rPr>
          <w:rFonts w:cs="Arial"/>
          <w:sz w:val="22"/>
          <w:szCs w:val="22"/>
        </w:rPr>
        <w:t>:</w:t>
      </w:r>
      <w:r w:rsidRPr="004A7D1D">
        <w:rPr>
          <w:rFonts w:cs="Arial"/>
          <w:b/>
          <w:sz w:val="22"/>
          <w:szCs w:val="22"/>
        </w:rPr>
        <w:tab/>
      </w:r>
      <w:r w:rsidR="00F87FE8">
        <w:rPr>
          <w:rFonts w:cs="Arial"/>
          <w:sz w:val="22"/>
          <w:szCs w:val="22"/>
        </w:rPr>
        <w:t>Associate Dean, Senior Residential Advisors, Residential Advisors</w:t>
      </w:r>
      <w:r w:rsidR="00B83162">
        <w:rPr>
          <w:rFonts w:cs="Arial"/>
          <w:sz w:val="22"/>
          <w:szCs w:val="22"/>
        </w:rPr>
        <w:t>, Admissions</w:t>
      </w:r>
    </w:p>
    <w:p w14:paraId="5B87CFD8" w14:textId="690B31A5" w:rsidR="007E10EF" w:rsidRDefault="00FB3066" w:rsidP="00E04F7D">
      <w:pPr>
        <w:tabs>
          <w:tab w:val="left" w:pos="3030"/>
        </w:tabs>
        <w:spacing w:line="240" w:lineRule="auto"/>
        <w:ind w:left="3030" w:hanging="2948"/>
        <w:rPr>
          <w:rFonts w:cs="Arial"/>
          <w:szCs w:val="22"/>
        </w:rPr>
      </w:pPr>
      <w:r w:rsidRPr="004A7D1D">
        <w:rPr>
          <w:rFonts w:cs="Arial"/>
          <w:szCs w:val="22"/>
        </w:rPr>
        <w:t>Hours of work</w:t>
      </w:r>
      <w:r w:rsidR="006C0CB2" w:rsidRPr="004A7D1D">
        <w:rPr>
          <w:rFonts w:cs="Arial"/>
          <w:szCs w:val="22"/>
        </w:rPr>
        <w:t>:</w:t>
      </w:r>
      <w:r w:rsidR="00716428">
        <w:rPr>
          <w:rFonts w:eastAsia="Times New Roman" w:cs="Arial"/>
          <w:b/>
          <w:szCs w:val="22"/>
          <w:lang w:eastAsia="en-US"/>
        </w:rPr>
        <w:t xml:space="preserve"> </w:t>
      </w:r>
      <w:r w:rsidR="00716428">
        <w:rPr>
          <w:rFonts w:eastAsia="Times New Roman" w:cs="Arial"/>
          <w:b/>
          <w:szCs w:val="22"/>
          <w:lang w:eastAsia="en-US"/>
        </w:rPr>
        <w:tab/>
      </w:r>
      <w:r w:rsidR="009825D4" w:rsidRPr="004A7D1D">
        <w:rPr>
          <w:rFonts w:eastAsia="Times New Roman" w:cs="Arial"/>
          <w:szCs w:val="22"/>
          <w:lang w:eastAsia="en-US"/>
        </w:rPr>
        <w:t>F</w:t>
      </w:r>
      <w:r w:rsidRPr="004A7D1D">
        <w:rPr>
          <w:rFonts w:cs="Arial"/>
          <w:szCs w:val="22"/>
        </w:rPr>
        <w:t xml:space="preserve">ull-time </w:t>
      </w:r>
      <w:r w:rsidR="0073398C">
        <w:rPr>
          <w:rFonts w:cs="Arial"/>
          <w:szCs w:val="22"/>
        </w:rPr>
        <w:t xml:space="preserve">residential </w:t>
      </w:r>
      <w:r w:rsidRPr="004A7D1D">
        <w:rPr>
          <w:rFonts w:cs="Arial"/>
          <w:szCs w:val="22"/>
        </w:rPr>
        <w:t>role</w:t>
      </w:r>
      <w:r w:rsidR="007E10EF">
        <w:rPr>
          <w:rFonts w:cs="Arial"/>
          <w:szCs w:val="22"/>
        </w:rPr>
        <w:t xml:space="preserve"> </w:t>
      </w:r>
    </w:p>
    <w:p w14:paraId="53FBBAA6" w14:textId="77777777" w:rsidR="00E04F7D" w:rsidRPr="004A7D1D" w:rsidRDefault="00E04F7D" w:rsidP="00E04F7D">
      <w:pPr>
        <w:tabs>
          <w:tab w:val="left" w:pos="3030"/>
        </w:tabs>
        <w:spacing w:line="240" w:lineRule="auto"/>
        <w:ind w:left="82"/>
        <w:rPr>
          <w:rFonts w:cs="Arial"/>
          <w:szCs w:val="22"/>
        </w:rPr>
      </w:pPr>
    </w:p>
    <w:p w14:paraId="614EF698" w14:textId="61AAB83D" w:rsidR="00FB3066" w:rsidRDefault="00FB3066" w:rsidP="00E04F7D">
      <w:pPr>
        <w:spacing w:line="240" w:lineRule="auto"/>
        <w:rPr>
          <w:rFonts w:cs="Arial"/>
          <w:szCs w:val="22"/>
        </w:rPr>
      </w:pPr>
    </w:p>
    <w:p w14:paraId="6D6AEF3F" w14:textId="77777777" w:rsidR="00F87FE8" w:rsidRPr="004A7D1D" w:rsidRDefault="00F87FE8" w:rsidP="00E04F7D">
      <w:pPr>
        <w:spacing w:line="240" w:lineRule="auto"/>
        <w:rPr>
          <w:rFonts w:cs="Arial"/>
          <w:szCs w:val="22"/>
        </w:rPr>
      </w:pPr>
    </w:p>
    <w:p w14:paraId="2CBFC916" w14:textId="77777777" w:rsidR="009D417C" w:rsidRPr="004A7D1D" w:rsidRDefault="00FB3066" w:rsidP="00E04F7D">
      <w:pPr>
        <w:pStyle w:val="Heading3"/>
        <w:spacing w:line="240" w:lineRule="auto"/>
        <w:rPr>
          <w:b/>
          <w:bCs w:val="0"/>
          <w:i w:val="0"/>
          <w:szCs w:val="22"/>
        </w:rPr>
      </w:pPr>
      <w:r w:rsidRPr="004A7D1D">
        <w:rPr>
          <w:b/>
          <w:bCs w:val="0"/>
          <w:i w:val="0"/>
          <w:szCs w:val="22"/>
        </w:rPr>
        <w:t>POSITION SUMMARY</w:t>
      </w:r>
    </w:p>
    <w:p w14:paraId="358F9750" w14:textId="3CE7F00B" w:rsidR="00A16AE4" w:rsidRDefault="0073398C" w:rsidP="00A16AE4">
      <w:pPr>
        <w:spacing w:line="240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The </w:t>
      </w:r>
      <w:r w:rsidR="00F015E2">
        <w:rPr>
          <w:rFonts w:cs="Arial"/>
          <w:szCs w:val="22"/>
        </w:rPr>
        <w:t>Dean of Students</w:t>
      </w:r>
      <w:r w:rsidR="00441014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 xml:space="preserve">will be an educator </w:t>
      </w:r>
      <w:r w:rsidR="00A16AE4">
        <w:rPr>
          <w:rFonts w:cs="Arial"/>
          <w:szCs w:val="22"/>
        </w:rPr>
        <w:t xml:space="preserve">with a warm and approachable nature, significant experience in caring for young adults in a diverse environment, and exemplary communication and interpersonal skills.  </w:t>
      </w:r>
      <w:r w:rsidR="00441014" w:rsidRPr="004A7D1D">
        <w:rPr>
          <w:rFonts w:cs="Arial"/>
          <w:szCs w:val="22"/>
        </w:rPr>
        <w:t xml:space="preserve">The purpose of this </w:t>
      </w:r>
      <w:r w:rsidR="00441014">
        <w:rPr>
          <w:rFonts w:cs="Arial"/>
          <w:szCs w:val="22"/>
        </w:rPr>
        <w:t>role</w:t>
      </w:r>
      <w:r w:rsidR="00441014" w:rsidRPr="004A7D1D">
        <w:rPr>
          <w:rFonts w:cs="Arial"/>
          <w:szCs w:val="22"/>
        </w:rPr>
        <w:t xml:space="preserve"> is to </w:t>
      </w:r>
      <w:r w:rsidR="00441014">
        <w:rPr>
          <w:rFonts w:cs="Arial"/>
          <w:szCs w:val="22"/>
        </w:rPr>
        <w:t>deliver outstanding intellectual and personal growth programs that ensures inclusiveness, academic excellence, wellbeing, pastoral care and discipline in the residential community</w:t>
      </w:r>
      <w:r w:rsidR="00441014" w:rsidRPr="004A7D1D">
        <w:rPr>
          <w:rFonts w:cs="Arial"/>
          <w:szCs w:val="22"/>
        </w:rPr>
        <w:t>.</w:t>
      </w:r>
      <w:r w:rsidR="00441014">
        <w:rPr>
          <w:rFonts w:cs="Arial"/>
          <w:szCs w:val="22"/>
        </w:rPr>
        <w:t xml:space="preserve">  </w:t>
      </w:r>
    </w:p>
    <w:p w14:paraId="58CB9B85" w14:textId="77777777" w:rsidR="0096292A" w:rsidRDefault="0096292A" w:rsidP="00A16AE4">
      <w:pPr>
        <w:spacing w:line="240" w:lineRule="auto"/>
        <w:jc w:val="both"/>
        <w:rPr>
          <w:rFonts w:cs="Arial"/>
          <w:szCs w:val="22"/>
        </w:rPr>
      </w:pPr>
    </w:p>
    <w:p w14:paraId="457A0AE8" w14:textId="59683DA0" w:rsidR="00A16AE4" w:rsidRDefault="00A16AE4" w:rsidP="00A16AE4">
      <w:pPr>
        <w:spacing w:line="240" w:lineRule="auto"/>
        <w:jc w:val="both"/>
        <w:rPr>
          <w:rFonts w:ascii="ArialMT" w:hAnsi="ArialMT" w:cs="ArialMT"/>
          <w:szCs w:val="22"/>
        </w:rPr>
      </w:pPr>
      <w:r>
        <w:rPr>
          <w:rFonts w:cs="Arial"/>
          <w:szCs w:val="22"/>
        </w:rPr>
        <w:t xml:space="preserve">The </w:t>
      </w:r>
      <w:r w:rsidR="00F015E2">
        <w:rPr>
          <w:rFonts w:cs="Arial"/>
          <w:szCs w:val="22"/>
        </w:rPr>
        <w:t>Dean of Students</w:t>
      </w:r>
      <w:r w:rsidR="00441014">
        <w:rPr>
          <w:rFonts w:cs="Arial"/>
          <w:szCs w:val="22"/>
        </w:rPr>
        <w:t xml:space="preserve"> </w:t>
      </w:r>
      <w:r>
        <w:rPr>
          <w:rFonts w:ascii="ArialMT" w:hAnsi="ArialMT" w:cs="ArialMT"/>
          <w:szCs w:val="22"/>
        </w:rPr>
        <w:t xml:space="preserve">has responsibility for the personal and professional development of residents, for the building of leadership skills and self-governance within the College, and for ensuring an active and engaged residential community. </w:t>
      </w:r>
      <w:r w:rsidR="00F87FE8">
        <w:rPr>
          <w:rFonts w:ascii="ArialMT" w:hAnsi="ArialMT" w:cs="ArialMT"/>
          <w:szCs w:val="22"/>
        </w:rPr>
        <w:t>They</w:t>
      </w:r>
      <w:r>
        <w:rPr>
          <w:rFonts w:ascii="ArialMT" w:hAnsi="ArialMT" w:cs="ArialMT"/>
          <w:szCs w:val="22"/>
        </w:rPr>
        <w:t xml:space="preserve"> will also be expected to share the community’s firm commitment to academic excellence. The </w:t>
      </w:r>
      <w:r w:rsidR="00F015E2">
        <w:rPr>
          <w:rFonts w:ascii="ArialMT" w:hAnsi="ArialMT" w:cs="ArialMT"/>
          <w:szCs w:val="22"/>
        </w:rPr>
        <w:t>Dean of Students</w:t>
      </w:r>
      <w:r w:rsidR="00441014">
        <w:rPr>
          <w:rFonts w:ascii="ArialMT" w:hAnsi="ArialMT" w:cs="ArialMT"/>
          <w:szCs w:val="22"/>
        </w:rPr>
        <w:t xml:space="preserve"> </w:t>
      </w:r>
      <w:r>
        <w:rPr>
          <w:rFonts w:ascii="ArialMT" w:hAnsi="ArialMT" w:cs="ArialMT"/>
          <w:szCs w:val="22"/>
        </w:rPr>
        <w:t xml:space="preserve">will </w:t>
      </w:r>
      <w:r w:rsidR="00441014">
        <w:rPr>
          <w:rFonts w:ascii="ArialMT" w:hAnsi="ArialMT" w:cs="ArialMT"/>
          <w:szCs w:val="22"/>
        </w:rPr>
        <w:t>ensure the community’s</w:t>
      </w:r>
      <w:r>
        <w:rPr>
          <w:rFonts w:ascii="ArialMT" w:hAnsi="ArialMT" w:cs="ArialMT"/>
          <w:szCs w:val="22"/>
        </w:rPr>
        <w:t xml:space="preserve"> regular training in the Code of Conduct, mental health, leadership and employability skills.</w:t>
      </w:r>
      <w:r w:rsidR="00F87FE8">
        <w:rPr>
          <w:rFonts w:ascii="ArialMT" w:hAnsi="ArialMT" w:cs="ArialMT"/>
          <w:szCs w:val="22"/>
        </w:rPr>
        <w:t xml:space="preserve"> The Dean of Students is also responsible for the admissions process at the College, managing interviews and offers for incoming residents.</w:t>
      </w:r>
    </w:p>
    <w:p w14:paraId="206CEA72" w14:textId="0F111937" w:rsidR="00A16AE4" w:rsidRDefault="00A16AE4" w:rsidP="00A16AE4">
      <w:pPr>
        <w:pStyle w:val="NormalWeb"/>
      </w:pPr>
      <w:r w:rsidRPr="00A16AE4">
        <w:rPr>
          <w:rFonts w:ascii="Arial" w:hAnsi="Arial" w:cs="Arial"/>
          <w:sz w:val="22"/>
          <w:szCs w:val="22"/>
        </w:rPr>
        <w:t xml:space="preserve">The </w:t>
      </w:r>
      <w:r w:rsidR="00F015E2">
        <w:rPr>
          <w:rFonts w:ascii="Arial" w:hAnsi="Arial" w:cs="Arial"/>
          <w:sz w:val="22"/>
          <w:szCs w:val="22"/>
        </w:rPr>
        <w:t>Dean of Students</w:t>
      </w:r>
      <w:r w:rsidR="00441014">
        <w:rPr>
          <w:rFonts w:ascii="Arial" w:hAnsi="Arial" w:cs="Arial"/>
          <w:sz w:val="22"/>
          <w:szCs w:val="22"/>
        </w:rPr>
        <w:t xml:space="preserve"> </w:t>
      </w:r>
      <w:r w:rsidRPr="00A16AE4">
        <w:rPr>
          <w:rFonts w:ascii="Arial" w:hAnsi="Arial" w:cs="Arial"/>
          <w:sz w:val="22"/>
          <w:szCs w:val="22"/>
        </w:rPr>
        <w:t>is</w:t>
      </w:r>
      <w:r>
        <w:rPr>
          <w:rFonts w:ascii="ArialMT" w:hAnsi="ArialMT" w:cs="ArialMT"/>
          <w:sz w:val="22"/>
          <w:szCs w:val="22"/>
        </w:rPr>
        <w:t xml:space="preserve"> expected to live on campus in accommodation provided by the College (currently a brand new 3</w:t>
      </w:r>
      <w:r w:rsidR="0096292A">
        <w:rPr>
          <w:rFonts w:ascii="ArialMT" w:hAnsi="ArialMT" w:cs="ArialMT"/>
          <w:sz w:val="22"/>
          <w:szCs w:val="22"/>
        </w:rPr>
        <w:t>-</w:t>
      </w:r>
      <w:r>
        <w:rPr>
          <w:rFonts w:ascii="ArialMT" w:hAnsi="ArialMT" w:cs="ArialMT"/>
          <w:sz w:val="22"/>
          <w:szCs w:val="22"/>
        </w:rPr>
        <w:t>bedroom, 2</w:t>
      </w:r>
      <w:r w:rsidR="00A927BF">
        <w:rPr>
          <w:rFonts w:ascii="ArialMT" w:hAnsi="ArialMT" w:cs="ArialMT"/>
          <w:sz w:val="22"/>
          <w:szCs w:val="22"/>
        </w:rPr>
        <w:t>-</w:t>
      </w:r>
      <w:r>
        <w:rPr>
          <w:rFonts w:ascii="ArialMT" w:hAnsi="ArialMT" w:cs="ArialMT"/>
          <w:sz w:val="22"/>
          <w:szCs w:val="22"/>
        </w:rPr>
        <w:t xml:space="preserve">bathroom flat with a large study). </w:t>
      </w:r>
      <w:r w:rsidR="00F87FE8">
        <w:rPr>
          <w:rFonts w:ascii="ArialMT" w:hAnsi="ArialMT" w:cs="ArialMT"/>
          <w:sz w:val="22"/>
          <w:szCs w:val="22"/>
        </w:rPr>
        <w:t>They will</w:t>
      </w:r>
      <w:r>
        <w:rPr>
          <w:rFonts w:ascii="ArialMT" w:hAnsi="ArialMT" w:cs="ArialMT"/>
          <w:sz w:val="22"/>
          <w:szCs w:val="22"/>
        </w:rPr>
        <w:t xml:space="preserve"> be expected to dine in the Dining Hall during semester and is expected to attend College functions and events in the evenings and at weekends during the academic year. </w:t>
      </w:r>
      <w:r w:rsidRPr="00A16AE4">
        <w:rPr>
          <w:rFonts w:ascii="Arial" w:hAnsi="Arial" w:cs="Arial"/>
          <w:sz w:val="22"/>
          <w:szCs w:val="22"/>
        </w:rPr>
        <w:t xml:space="preserve">The </w:t>
      </w:r>
      <w:r w:rsidR="00F015E2">
        <w:rPr>
          <w:rFonts w:ascii="Arial" w:hAnsi="Arial" w:cs="Arial"/>
          <w:sz w:val="22"/>
          <w:szCs w:val="22"/>
        </w:rPr>
        <w:t>Dean of Students</w:t>
      </w:r>
      <w:r w:rsidR="0044101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MT" w:hAnsi="ArialMT" w:cs="ArialMT"/>
          <w:sz w:val="22"/>
          <w:szCs w:val="22"/>
        </w:rPr>
        <w:t xml:space="preserve">should have a highly visible profile within the community and is expected to be an outstanding role model for residents and an integral part of a vibrant residential community. </w:t>
      </w:r>
    </w:p>
    <w:p w14:paraId="33004464" w14:textId="553561DB" w:rsidR="00A16AE4" w:rsidRPr="00A16AE4" w:rsidRDefault="00A16AE4" w:rsidP="00A16AE4">
      <w:pPr>
        <w:pStyle w:val="NormalWeb"/>
      </w:pPr>
      <w:r w:rsidRPr="00A16AE4">
        <w:rPr>
          <w:rFonts w:ascii="Arial" w:hAnsi="Arial" w:cs="Arial"/>
          <w:sz w:val="22"/>
          <w:szCs w:val="22"/>
        </w:rPr>
        <w:t xml:space="preserve">The </w:t>
      </w:r>
      <w:r w:rsidR="00F015E2">
        <w:rPr>
          <w:rFonts w:ascii="Arial" w:hAnsi="Arial" w:cs="Arial"/>
          <w:sz w:val="22"/>
          <w:szCs w:val="22"/>
        </w:rPr>
        <w:t>Dean of Students</w:t>
      </w:r>
      <w:r w:rsidR="0044101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MT" w:hAnsi="ArialMT" w:cs="ArialMT"/>
          <w:sz w:val="22"/>
          <w:szCs w:val="22"/>
        </w:rPr>
        <w:t>is responsible for ensuring all after-hours supervision and emergency procedures are in place for residen</w:t>
      </w:r>
      <w:r w:rsidR="00441014">
        <w:rPr>
          <w:rFonts w:ascii="ArialMT" w:hAnsi="ArialMT" w:cs="ArialMT"/>
          <w:sz w:val="22"/>
          <w:szCs w:val="22"/>
        </w:rPr>
        <w:t>ts</w:t>
      </w:r>
      <w:r>
        <w:rPr>
          <w:rFonts w:ascii="ArialMT" w:hAnsi="ArialMT" w:cs="ArialMT"/>
          <w:sz w:val="22"/>
          <w:szCs w:val="22"/>
        </w:rPr>
        <w:t xml:space="preserve"> and that relevant staff are trained in such procedures. Although there are after-hours support staff, the </w:t>
      </w:r>
      <w:r w:rsidR="00F015E2">
        <w:rPr>
          <w:rFonts w:ascii="Arial" w:hAnsi="Arial" w:cs="Arial"/>
          <w:sz w:val="22"/>
          <w:szCs w:val="22"/>
        </w:rPr>
        <w:t>Dean of Students</w:t>
      </w:r>
      <w:r w:rsidR="0044101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MT" w:hAnsi="ArialMT" w:cs="ArialMT"/>
          <w:sz w:val="22"/>
          <w:szCs w:val="22"/>
        </w:rPr>
        <w:t xml:space="preserve">has to be prepared to deal with the many and varied issues that can come from living on-site. In the case of an emergency </w:t>
      </w:r>
      <w:r w:rsidR="00441014">
        <w:rPr>
          <w:rFonts w:ascii="ArialMT" w:hAnsi="ArialMT" w:cs="ArialMT"/>
          <w:sz w:val="22"/>
          <w:szCs w:val="22"/>
        </w:rPr>
        <w:t xml:space="preserve">during weekdays, </w:t>
      </w:r>
      <w:r>
        <w:rPr>
          <w:rFonts w:ascii="ArialMT" w:hAnsi="ArialMT" w:cs="ArialMT"/>
          <w:sz w:val="22"/>
          <w:szCs w:val="22"/>
        </w:rPr>
        <w:t xml:space="preserve">the </w:t>
      </w:r>
      <w:r w:rsidR="00F015E2">
        <w:rPr>
          <w:rFonts w:ascii="Arial" w:hAnsi="Arial" w:cs="Arial"/>
          <w:sz w:val="22"/>
          <w:szCs w:val="22"/>
        </w:rPr>
        <w:t>Dean of Students</w:t>
      </w:r>
      <w:r w:rsidR="0044101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MT" w:hAnsi="ArialMT" w:cs="ArialMT"/>
          <w:sz w:val="22"/>
          <w:szCs w:val="22"/>
        </w:rPr>
        <w:t xml:space="preserve">would be the first point of contact. At weekends, this role is in charge of emergencies every </w:t>
      </w:r>
      <w:r w:rsidR="00441014">
        <w:rPr>
          <w:rFonts w:ascii="ArialMT" w:hAnsi="ArialMT" w:cs="ArialMT"/>
          <w:sz w:val="22"/>
          <w:szCs w:val="22"/>
        </w:rPr>
        <w:t>fourth</w:t>
      </w:r>
      <w:r>
        <w:rPr>
          <w:rFonts w:ascii="ArialMT" w:hAnsi="ArialMT" w:cs="ArialMT"/>
          <w:sz w:val="22"/>
          <w:szCs w:val="22"/>
        </w:rPr>
        <w:t xml:space="preserve"> weekend during term time as it is shared in rotation with other senior staff.</w:t>
      </w:r>
      <w:r w:rsidR="00441014">
        <w:rPr>
          <w:rFonts w:ascii="ArialMT" w:hAnsi="ArialMT" w:cs="ArialMT"/>
          <w:sz w:val="22"/>
          <w:szCs w:val="22"/>
        </w:rPr>
        <w:t xml:space="preserve">  Flexibility of work days is available given the nature of the role.</w:t>
      </w:r>
    </w:p>
    <w:p w14:paraId="79AAF20B" w14:textId="1E0110A6" w:rsidR="00A16AE4" w:rsidRPr="00D839C1" w:rsidRDefault="00D839C1" w:rsidP="00D839C1">
      <w:pPr>
        <w:pStyle w:val="Heading3"/>
        <w:rPr>
          <w:b/>
          <w:i w:val="0"/>
        </w:rPr>
      </w:pPr>
      <w:r w:rsidRPr="00D839C1">
        <w:rPr>
          <w:b/>
          <w:i w:val="0"/>
        </w:rPr>
        <w:t xml:space="preserve">SELECTION CRITERIA </w:t>
      </w:r>
    </w:p>
    <w:p w14:paraId="173B17FB" w14:textId="0F561167" w:rsidR="0098588A" w:rsidRDefault="00F87FE8" w:rsidP="0098588A">
      <w:pPr>
        <w:pStyle w:val="NormalWeb"/>
        <w:numPr>
          <w:ilvl w:val="0"/>
          <w:numId w:val="3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Tertiary</w:t>
      </w:r>
      <w:r w:rsidRPr="0098588A">
        <w:rPr>
          <w:rFonts w:ascii="Arial" w:hAnsi="Arial" w:cs="Arial"/>
          <w:sz w:val="22"/>
          <w:szCs w:val="22"/>
        </w:rPr>
        <w:t xml:space="preserve"> </w:t>
      </w:r>
      <w:r w:rsidR="00D839C1" w:rsidRPr="0098588A">
        <w:rPr>
          <w:rFonts w:ascii="Arial" w:hAnsi="Arial" w:cs="Arial"/>
          <w:sz w:val="22"/>
          <w:szCs w:val="22"/>
        </w:rPr>
        <w:t>degree</w:t>
      </w:r>
      <w:r>
        <w:rPr>
          <w:rFonts w:ascii="Arial" w:hAnsi="Arial" w:cs="Arial"/>
          <w:sz w:val="22"/>
          <w:szCs w:val="22"/>
        </w:rPr>
        <w:t xml:space="preserve"> (Masters o</w:t>
      </w:r>
      <w:r w:rsidR="00B83162"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 xml:space="preserve"> PhD preferred)</w:t>
      </w:r>
      <w:r w:rsidR="00A16AE4" w:rsidRPr="0098588A">
        <w:rPr>
          <w:rFonts w:ascii="Arial" w:hAnsi="Arial" w:cs="Arial"/>
          <w:sz w:val="22"/>
          <w:szCs w:val="22"/>
        </w:rPr>
        <w:t xml:space="preserve"> and significant experience in an educational leadership role</w:t>
      </w:r>
      <w:r w:rsidR="00B83162">
        <w:rPr>
          <w:rFonts w:ascii="Arial" w:hAnsi="Arial" w:cs="Arial"/>
          <w:sz w:val="22"/>
          <w:szCs w:val="22"/>
        </w:rPr>
        <w:t>.</w:t>
      </w:r>
      <w:r w:rsidR="00A16AE4" w:rsidRPr="0098588A">
        <w:rPr>
          <w:rFonts w:ascii="Arial" w:hAnsi="Arial" w:cs="Arial"/>
          <w:sz w:val="22"/>
          <w:szCs w:val="22"/>
        </w:rPr>
        <w:t xml:space="preserve"> </w:t>
      </w:r>
    </w:p>
    <w:p w14:paraId="0A7A5CEA" w14:textId="68FACEAD" w:rsidR="00F87FE8" w:rsidRPr="0098588A" w:rsidRDefault="00F87FE8" w:rsidP="0098588A">
      <w:pPr>
        <w:pStyle w:val="NormalWeb"/>
        <w:numPr>
          <w:ilvl w:val="0"/>
          <w:numId w:val="3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Experience working or living in a residential community</w:t>
      </w:r>
      <w:r w:rsidR="00B83162">
        <w:rPr>
          <w:rFonts w:ascii="Arial" w:hAnsi="Arial" w:cs="Arial"/>
          <w:sz w:val="22"/>
          <w:szCs w:val="22"/>
        </w:rPr>
        <w:t>.</w:t>
      </w:r>
    </w:p>
    <w:p w14:paraId="3E277543" w14:textId="4D272A2C" w:rsidR="0098588A" w:rsidRPr="0098588A" w:rsidRDefault="0098588A" w:rsidP="0098588A">
      <w:pPr>
        <w:pStyle w:val="NormalWeb"/>
        <w:numPr>
          <w:ilvl w:val="0"/>
          <w:numId w:val="37"/>
        </w:numPr>
        <w:rPr>
          <w:rFonts w:ascii="Arial" w:hAnsi="Arial" w:cs="Arial"/>
          <w:sz w:val="22"/>
          <w:szCs w:val="22"/>
        </w:rPr>
      </w:pPr>
      <w:r w:rsidRPr="0098588A">
        <w:rPr>
          <w:rFonts w:ascii="Arial" w:hAnsi="Arial" w:cs="Arial"/>
          <w:sz w:val="22"/>
          <w:szCs w:val="22"/>
        </w:rPr>
        <w:t>Demonstrated commitment to achieving excellence in education, and a passion for the development of a holistic wellbeing approach that meets the needs of all community members.</w:t>
      </w:r>
    </w:p>
    <w:p w14:paraId="2912EDA7" w14:textId="77777777" w:rsidR="0098588A" w:rsidRPr="0098588A" w:rsidRDefault="0098588A" w:rsidP="0098588A">
      <w:pPr>
        <w:pStyle w:val="NormalWeb"/>
        <w:numPr>
          <w:ilvl w:val="0"/>
          <w:numId w:val="37"/>
        </w:numPr>
        <w:rPr>
          <w:rFonts w:ascii="Arial" w:hAnsi="Arial" w:cs="Arial"/>
          <w:sz w:val="22"/>
          <w:szCs w:val="22"/>
        </w:rPr>
      </w:pPr>
      <w:r w:rsidRPr="0098588A">
        <w:rPr>
          <w:rFonts w:ascii="Arial" w:hAnsi="Arial" w:cs="Arial"/>
          <w:sz w:val="22"/>
          <w:szCs w:val="22"/>
        </w:rPr>
        <w:t>A proven track record of senior leadership and sound critical judgment in an educational setting.</w:t>
      </w:r>
    </w:p>
    <w:p w14:paraId="2810D6F0" w14:textId="77777777" w:rsidR="0098588A" w:rsidRPr="0098588A" w:rsidRDefault="0098588A" w:rsidP="0098588A">
      <w:pPr>
        <w:pStyle w:val="NormalWeb"/>
        <w:numPr>
          <w:ilvl w:val="0"/>
          <w:numId w:val="37"/>
        </w:numPr>
        <w:rPr>
          <w:rFonts w:ascii="Arial" w:hAnsi="Arial" w:cs="Arial"/>
          <w:sz w:val="22"/>
          <w:szCs w:val="22"/>
        </w:rPr>
      </w:pPr>
      <w:r w:rsidRPr="0098588A">
        <w:rPr>
          <w:rFonts w:ascii="Arial" w:hAnsi="Arial" w:cs="Arial"/>
          <w:sz w:val="22"/>
          <w:szCs w:val="22"/>
        </w:rPr>
        <w:lastRenderedPageBreak/>
        <w:t xml:space="preserve">Experience managing a team of professionals. An understanding of effective wellbeing promotion strategies and policies within an institutional context including experience in conducting program evaluation. </w:t>
      </w:r>
    </w:p>
    <w:p w14:paraId="578A995D" w14:textId="77777777" w:rsidR="0098588A" w:rsidRPr="0098588A" w:rsidRDefault="0098588A" w:rsidP="0098588A">
      <w:pPr>
        <w:pStyle w:val="NormalWeb"/>
        <w:numPr>
          <w:ilvl w:val="0"/>
          <w:numId w:val="37"/>
        </w:numPr>
        <w:rPr>
          <w:rFonts w:ascii="Arial" w:hAnsi="Arial" w:cs="Arial"/>
          <w:sz w:val="22"/>
          <w:szCs w:val="22"/>
        </w:rPr>
      </w:pPr>
      <w:r w:rsidRPr="0098588A">
        <w:rPr>
          <w:rFonts w:ascii="Arial" w:hAnsi="Arial" w:cs="Arial"/>
          <w:sz w:val="22"/>
          <w:szCs w:val="22"/>
        </w:rPr>
        <w:t xml:space="preserve">Experience of the application of relevant, effective models of service delivery, legislative requirements and national and state codes of practice. </w:t>
      </w:r>
    </w:p>
    <w:p w14:paraId="4EB7181A" w14:textId="77777777" w:rsidR="0098588A" w:rsidRPr="0098588A" w:rsidRDefault="0098588A" w:rsidP="0098588A">
      <w:pPr>
        <w:pStyle w:val="NormalWeb"/>
        <w:numPr>
          <w:ilvl w:val="0"/>
          <w:numId w:val="37"/>
        </w:numPr>
        <w:rPr>
          <w:rFonts w:ascii="Arial" w:hAnsi="Arial" w:cs="Arial"/>
          <w:sz w:val="22"/>
          <w:szCs w:val="22"/>
        </w:rPr>
      </w:pPr>
      <w:r w:rsidRPr="0098588A">
        <w:rPr>
          <w:rFonts w:ascii="Arial" w:hAnsi="Arial" w:cs="Arial"/>
          <w:sz w:val="22"/>
          <w:szCs w:val="22"/>
          <w:bdr w:val="none" w:sz="0" w:space="0" w:color="auto" w:frame="1"/>
          <w:shd w:val="clear" w:color="auto" w:fill="FFFFFF"/>
        </w:rPr>
        <w:t>Proven ability to work effectively with audiences and individuals with varied backgrounds, including: culture and ethnicity; gender and sexuality; mental or physical health, religion, spirituality or the absence of same; economic privilege or economic insecurity.</w:t>
      </w:r>
    </w:p>
    <w:p w14:paraId="3AB79F34" w14:textId="77777777" w:rsidR="0098588A" w:rsidRPr="0098588A" w:rsidRDefault="0098588A" w:rsidP="0098588A">
      <w:pPr>
        <w:pStyle w:val="NormalWeb"/>
        <w:numPr>
          <w:ilvl w:val="0"/>
          <w:numId w:val="37"/>
        </w:numPr>
        <w:rPr>
          <w:rFonts w:ascii="Arial" w:hAnsi="Arial" w:cs="Arial"/>
          <w:sz w:val="22"/>
          <w:szCs w:val="22"/>
        </w:rPr>
      </w:pPr>
      <w:r w:rsidRPr="0098588A">
        <w:rPr>
          <w:rFonts w:ascii="Arial" w:hAnsi="Arial" w:cs="Arial"/>
          <w:sz w:val="22"/>
          <w:szCs w:val="22"/>
        </w:rPr>
        <w:t>The ability to positively contribute and work within a senior team environment as part of an executive group in addition to working independently.</w:t>
      </w:r>
    </w:p>
    <w:p w14:paraId="66E336D8" w14:textId="77777777" w:rsidR="0098588A" w:rsidRPr="0098588A" w:rsidRDefault="0098588A" w:rsidP="0098588A">
      <w:pPr>
        <w:pStyle w:val="NormalWeb"/>
        <w:numPr>
          <w:ilvl w:val="0"/>
          <w:numId w:val="37"/>
        </w:numPr>
        <w:rPr>
          <w:rFonts w:ascii="Arial" w:hAnsi="Arial" w:cs="Arial"/>
          <w:sz w:val="22"/>
          <w:szCs w:val="22"/>
        </w:rPr>
      </w:pPr>
      <w:r w:rsidRPr="0098588A">
        <w:rPr>
          <w:rFonts w:ascii="Arial" w:hAnsi="Arial" w:cs="Arial"/>
          <w:sz w:val="22"/>
          <w:szCs w:val="22"/>
        </w:rPr>
        <w:t>Demonstrated ability to lead, motivate and inspire staff to learn, bringing vision to life and encouraging a culture of innovation, professionalism and collaboration.</w:t>
      </w:r>
    </w:p>
    <w:p w14:paraId="715D8BD7" w14:textId="77777777" w:rsidR="0098588A" w:rsidRPr="0098588A" w:rsidRDefault="0098588A" w:rsidP="0098588A">
      <w:pPr>
        <w:pStyle w:val="NormalWeb"/>
        <w:numPr>
          <w:ilvl w:val="0"/>
          <w:numId w:val="37"/>
        </w:numPr>
        <w:rPr>
          <w:rFonts w:ascii="Arial" w:hAnsi="Arial" w:cs="Arial"/>
          <w:sz w:val="22"/>
          <w:szCs w:val="22"/>
        </w:rPr>
      </w:pPr>
      <w:r w:rsidRPr="0098588A">
        <w:rPr>
          <w:rFonts w:ascii="Arial" w:hAnsi="Arial" w:cs="Arial"/>
          <w:sz w:val="22"/>
          <w:szCs w:val="22"/>
        </w:rPr>
        <w:t xml:space="preserve">Demonstrated experience in leading change. </w:t>
      </w:r>
    </w:p>
    <w:p w14:paraId="6F7E437D" w14:textId="77777777" w:rsidR="0098588A" w:rsidRPr="0098588A" w:rsidRDefault="0098588A" w:rsidP="0098588A">
      <w:pPr>
        <w:pStyle w:val="NormalWeb"/>
        <w:numPr>
          <w:ilvl w:val="0"/>
          <w:numId w:val="37"/>
        </w:numPr>
        <w:rPr>
          <w:rFonts w:ascii="Arial" w:hAnsi="Arial" w:cs="Arial"/>
          <w:sz w:val="22"/>
          <w:szCs w:val="22"/>
        </w:rPr>
      </w:pPr>
      <w:r w:rsidRPr="0098588A">
        <w:rPr>
          <w:rFonts w:ascii="Arial" w:hAnsi="Arial" w:cs="Arial"/>
          <w:sz w:val="22"/>
          <w:szCs w:val="22"/>
        </w:rPr>
        <w:t>Demonstrated ability to lead the formulation, writing and effective implementation of policy regarding wellbeing strategy and practice and the ability to use research and evidence to guide decision making.</w:t>
      </w:r>
    </w:p>
    <w:p w14:paraId="0EFD536C" w14:textId="77777777" w:rsidR="0098588A" w:rsidRPr="0098588A" w:rsidRDefault="0098588A" w:rsidP="0098588A">
      <w:pPr>
        <w:pStyle w:val="NormalWeb"/>
        <w:numPr>
          <w:ilvl w:val="0"/>
          <w:numId w:val="37"/>
        </w:numPr>
        <w:rPr>
          <w:rFonts w:ascii="Arial" w:hAnsi="Arial" w:cs="Arial"/>
          <w:sz w:val="22"/>
          <w:szCs w:val="22"/>
        </w:rPr>
      </w:pPr>
      <w:r w:rsidRPr="0098588A">
        <w:rPr>
          <w:rFonts w:ascii="Arial" w:hAnsi="Arial" w:cs="Arial"/>
          <w:sz w:val="22"/>
          <w:szCs w:val="22"/>
        </w:rPr>
        <w:t xml:space="preserve">Ability to empower young people and encourage self-reliance and resilience. </w:t>
      </w:r>
    </w:p>
    <w:p w14:paraId="77E69862" w14:textId="051314C2" w:rsidR="0098588A" w:rsidRPr="0098588A" w:rsidRDefault="0098588A" w:rsidP="0098588A">
      <w:pPr>
        <w:pStyle w:val="NormalWeb"/>
        <w:numPr>
          <w:ilvl w:val="0"/>
          <w:numId w:val="37"/>
        </w:numPr>
        <w:rPr>
          <w:rFonts w:ascii="Arial" w:hAnsi="Arial" w:cs="Arial"/>
          <w:sz w:val="22"/>
          <w:szCs w:val="22"/>
        </w:rPr>
      </w:pPr>
      <w:r w:rsidRPr="0098588A">
        <w:rPr>
          <w:rFonts w:ascii="Arial" w:hAnsi="Arial" w:cs="Arial"/>
          <w:sz w:val="22"/>
          <w:szCs w:val="22"/>
        </w:rPr>
        <w:t>A desire to be actively engaged in the life of the College.</w:t>
      </w:r>
    </w:p>
    <w:p w14:paraId="6704BFC2" w14:textId="77777777" w:rsidR="00F87FE8" w:rsidRDefault="00F87FE8" w:rsidP="00A16AE4">
      <w:pPr>
        <w:pStyle w:val="NormalWeb"/>
        <w:rPr>
          <w:rFonts w:ascii="Arial" w:hAnsi="Arial" w:cs="Arial"/>
          <w:b/>
          <w:bCs/>
          <w:sz w:val="22"/>
          <w:szCs w:val="22"/>
        </w:rPr>
      </w:pPr>
    </w:p>
    <w:p w14:paraId="117185B2" w14:textId="5DB43FE9" w:rsidR="00A16AE4" w:rsidRDefault="00A16AE4" w:rsidP="00A16AE4">
      <w:pPr>
        <w:pStyle w:val="NormalWeb"/>
      </w:pPr>
      <w:r>
        <w:rPr>
          <w:rFonts w:ascii="Arial" w:hAnsi="Arial" w:cs="Arial"/>
          <w:b/>
          <w:bCs/>
          <w:sz w:val="22"/>
          <w:szCs w:val="22"/>
        </w:rPr>
        <w:t xml:space="preserve">Desired Personal Attributes </w:t>
      </w:r>
    </w:p>
    <w:p w14:paraId="25E37B20" w14:textId="77777777" w:rsidR="0098588A" w:rsidRPr="0098588A" w:rsidRDefault="0098588A" w:rsidP="0098588A">
      <w:pPr>
        <w:numPr>
          <w:ilvl w:val="0"/>
          <w:numId w:val="41"/>
        </w:numPr>
        <w:overflowPunct w:val="0"/>
        <w:autoSpaceDE w:val="0"/>
        <w:autoSpaceDN w:val="0"/>
        <w:snapToGrid/>
        <w:spacing w:line="240" w:lineRule="auto"/>
        <w:textAlignment w:val="baseline"/>
        <w:rPr>
          <w:rFonts w:cs="Arial"/>
        </w:rPr>
      </w:pPr>
      <w:r w:rsidRPr="0098588A">
        <w:rPr>
          <w:rFonts w:cs="Arial"/>
        </w:rPr>
        <w:t>Open, collegial, consultative style that combines a disposition towards distributed leadership with a willingness to lead from the front and the ability to provide candid and considered feedback to peers, colleagues and staff.</w:t>
      </w:r>
    </w:p>
    <w:p w14:paraId="22F73419" w14:textId="77777777" w:rsidR="0098588A" w:rsidRPr="0098588A" w:rsidRDefault="0098588A" w:rsidP="0098588A">
      <w:pPr>
        <w:numPr>
          <w:ilvl w:val="0"/>
          <w:numId w:val="41"/>
        </w:numPr>
        <w:overflowPunct w:val="0"/>
        <w:autoSpaceDE w:val="0"/>
        <w:autoSpaceDN w:val="0"/>
        <w:snapToGrid/>
        <w:spacing w:line="240" w:lineRule="auto"/>
        <w:textAlignment w:val="baseline"/>
        <w:rPr>
          <w:rFonts w:cs="Arial"/>
        </w:rPr>
      </w:pPr>
      <w:r w:rsidRPr="0098588A">
        <w:rPr>
          <w:rFonts w:cs="Arial"/>
        </w:rPr>
        <w:t>Excellent judgement and diplomacy under pressure.</w:t>
      </w:r>
    </w:p>
    <w:p w14:paraId="009662C6" w14:textId="77777777" w:rsidR="0098588A" w:rsidRPr="0098588A" w:rsidRDefault="0098588A" w:rsidP="0098588A">
      <w:pPr>
        <w:numPr>
          <w:ilvl w:val="0"/>
          <w:numId w:val="41"/>
        </w:numPr>
        <w:overflowPunct w:val="0"/>
        <w:autoSpaceDE w:val="0"/>
        <w:autoSpaceDN w:val="0"/>
        <w:snapToGrid/>
        <w:spacing w:line="240" w:lineRule="auto"/>
        <w:textAlignment w:val="baseline"/>
        <w:rPr>
          <w:rFonts w:cs="Arial"/>
          <w:szCs w:val="22"/>
        </w:rPr>
      </w:pPr>
      <w:r w:rsidRPr="0098588A">
        <w:rPr>
          <w:rFonts w:cs="Arial"/>
          <w:szCs w:val="22"/>
          <w:bdr w:val="none" w:sz="0" w:space="0" w:color="auto" w:frame="1"/>
          <w:shd w:val="clear" w:color="auto" w:fill="FFFFFF"/>
        </w:rPr>
        <w:t>Ability to make and maintain collaborative relationships with colleagues, both within an organisation and in the wider community, and at every level of an institution’s hierarchy.</w:t>
      </w:r>
    </w:p>
    <w:p w14:paraId="2458088B" w14:textId="77777777" w:rsidR="0098588A" w:rsidRPr="0098588A" w:rsidRDefault="0098588A" w:rsidP="0098588A">
      <w:pPr>
        <w:numPr>
          <w:ilvl w:val="0"/>
          <w:numId w:val="41"/>
        </w:numPr>
        <w:overflowPunct w:val="0"/>
        <w:autoSpaceDE w:val="0"/>
        <w:autoSpaceDN w:val="0"/>
        <w:snapToGrid/>
        <w:spacing w:line="240" w:lineRule="auto"/>
        <w:textAlignment w:val="baseline"/>
        <w:rPr>
          <w:rFonts w:cs="Arial"/>
        </w:rPr>
      </w:pPr>
      <w:r w:rsidRPr="0098588A">
        <w:rPr>
          <w:rFonts w:cs="Arial"/>
        </w:rPr>
        <w:t>Excellent organisational and planning skills with the ability to lead by example and delegate effectively.</w:t>
      </w:r>
    </w:p>
    <w:p w14:paraId="604C8254" w14:textId="77777777" w:rsidR="0098588A" w:rsidRPr="0098588A" w:rsidRDefault="0098588A" w:rsidP="0098588A">
      <w:pPr>
        <w:numPr>
          <w:ilvl w:val="0"/>
          <w:numId w:val="41"/>
        </w:numPr>
        <w:overflowPunct w:val="0"/>
        <w:autoSpaceDE w:val="0"/>
        <w:autoSpaceDN w:val="0"/>
        <w:snapToGrid/>
        <w:spacing w:line="240" w:lineRule="auto"/>
        <w:textAlignment w:val="baseline"/>
        <w:rPr>
          <w:rFonts w:cs="Arial"/>
        </w:rPr>
      </w:pPr>
      <w:r w:rsidRPr="0098588A">
        <w:rPr>
          <w:rFonts w:cs="Arial"/>
        </w:rPr>
        <w:t>Excellent written, verbal and interpersonal communication skills with the ability to engage with people from varying backgrounds.</w:t>
      </w:r>
    </w:p>
    <w:p w14:paraId="7230C0F1" w14:textId="77777777" w:rsidR="0098588A" w:rsidRPr="0098588A" w:rsidRDefault="0098588A" w:rsidP="0098588A">
      <w:pPr>
        <w:numPr>
          <w:ilvl w:val="0"/>
          <w:numId w:val="41"/>
        </w:numPr>
        <w:overflowPunct w:val="0"/>
        <w:autoSpaceDE w:val="0"/>
        <w:autoSpaceDN w:val="0"/>
        <w:snapToGrid/>
        <w:spacing w:line="240" w:lineRule="auto"/>
        <w:textAlignment w:val="baseline"/>
        <w:rPr>
          <w:rFonts w:cs="Arial"/>
        </w:rPr>
      </w:pPr>
      <w:r w:rsidRPr="0098588A">
        <w:rPr>
          <w:rFonts w:cs="Arial"/>
        </w:rPr>
        <w:t xml:space="preserve">Ability to work independently and show initiative. </w:t>
      </w:r>
    </w:p>
    <w:p w14:paraId="5366DFC6" w14:textId="77777777" w:rsidR="0098588A" w:rsidRPr="0098588A" w:rsidRDefault="0098588A" w:rsidP="0098588A">
      <w:pPr>
        <w:numPr>
          <w:ilvl w:val="0"/>
          <w:numId w:val="41"/>
        </w:numPr>
        <w:overflowPunct w:val="0"/>
        <w:autoSpaceDE w:val="0"/>
        <w:autoSpaceDN w:val="0"/>
        <w:snapToGrid/>
        <w:spacing w:line="240" w:lineRule="auto"/>
        <w:textAlignment w:val="baseline"/>
        <w:rPr>
          <w:rFonts w:cs="Arial"/>
        </w:rPr>
      </w:pPr>
      <w:r w:rsidRPr="0098588A">
        <w:rPr>
          <w:rFonts w:cs="Arial"/>
        </w:rPr>
        <w:t>Ability to show continuing professional learning and capacity for reflection.</w:t>
      </w:r>
    </w:p>
    <w:p w14:paraId="2CA3A372" w14:textId="77777777" w:rsidR="0098588A" w:rsidRPr="0098588A" w:rsidRDefault="0098588A" w:rsidP="0098588A">
      <w:pPr>
        <w:numPr>
          <w:ilvl w:val="0"/>
          <w:numId w:val="41"/>
        </w:numPr>
        <w:overflowPunct w:val="0"/>
        <w:autoSpaceDE w:val="0"/>
        <w:autoSpaceDN w:val="0"/>
        <w:snapToGrid/>
        <w:spacing w:line="240" w:lineRule="auto"/>
        <w:textAlignment w:val="baseline"/>
        <w:rPr>
          <w:rFonts w:cs="Arial"/>
        </w:rPr>
      </w:pPr>
      <w:r w:rsidRPr="0098588A">
        <w:rPr>
          <w:rFonts w:cs="Arial"/>
        </w:rPr>
        <w:t>Self-motivated, conscientious, reliable and enthusiastic.</w:t>
      </w:r>
    </w:p>
    <w:p w14:paraId="28B6FA32" w14:textId="77777777" w:rsidR="0098588A" w:rsidRDefault="0098588A" w:rsidP="00A16AE4">
      <w:pPr>
        <w:pStyle w:val="NormalWeb"/>
        <w:rPr>
          <w:rFonts w:ascii="Arial" w:hAnsi="Arial" w:cs="Arial"/>
          <w:b/>
          <w:bCs/>
          <w:sz w:val="22"/>
          <w:szCs w:val="22"/>
        </w:rPr>
      </w:pPr>
    </w:p>
    <w:p w14:paraId="0EDAA809" w14:textId="480FFF03" w:rsidR="00A16AE4" w:rsidRDefault="00A16AE4" w:rsidP="00A16AE4">
      <w:pPr>
        <w:pStyle w:val="NormalWeb"/>
      </w:pPr>
      <w:r>
        <w:rPr>
          <w:rFonts w:ascii="Arial" w:hAnsi="Arial" w:cs="Arial"/>
          <w:b/>
          <w:bCs/>
          <w:sz w:val="22"/>
          <w:szCs w:val="22"/>
        </w:rPr>
        <w:t xml:space="preserve">Further Information: </w:t>
      </w:r>
    </w:p>
    <w:p w14:paraId="756D1890" w14:textId="77777777" w:rsidR="00A16AE4" w:rsidRDefault="00A16AE4" w:rsidP="00A16AE4">
      <w:pPr>
        <w:pStyle w:val="NormalWeb"/>
        <w:numPr>
          <w:ilvl w:val="0"/>
          <w:numId w:val="35"/>
        </w:numPr>
        <w:rPr>
          <w:rFonts w:ascii="Symbol" w:hAnsi="Symbol"/>
          <w:sz w:val="22"/>
          <w:szCs w:val="22"/>
        </w:rPr>
      </w:pPr>
      <w:r>
        <w:rPr>
          <w:rFonts w:ascii="ArialMT" w:hAnsi="ArialMT" w:cs="ArialMT"/>
          <w:sz w:val="22"/>
          <w:szCs w:val="22"/>
        </w:rPr>
        <w:t xml:space="preserve">Applicants must be Australian Citizens, Permanent Residents or hold a valid work permit or visa. If called for interview evidence of status will be required </w:t>
      </w:r>
    </w:p>
    <w:p w14:paraId="75544E76" w14:textId="77777777" w:rsidR="00A16AE4" w:rsidRDefault="00A16AE4" w:rsidP="00A16AE4">
      <w:pPr>
        <w:pStyle w:val="NormalWeb"/>
        <w:numPr>
          <w:ilvl w:val="0"/>
          <w:numId w:val="35"/>
        </w:numPr>
        <w:rPr>
          <w:rFonts w:ascii="Symbol" w:hAnsi="Symbol"/>
          <w:sz w:val="22"/>
          <w:szCs w:val="22"/>
        </w:rPr>
      </w:pPr>
      <w:r>
        <w:rPr>
          <w:rFonts w:ascii="ArialMT" w:hAnsi="ArialMT" w:cs="ArialMT"/>
          <w:sz w:val="22"/>
          <w:szCs w:val="22"/>
        </w:rPr>
        <w:t xml:space="preserve">Applicants will be required to bring originals or certified copies of academic and other qualifications if called for interview. </w:t>
      </w:r>
    </w:p>
    <w:p w14:paraId="01C4F5A1" w14:textId="50B962E6" w:rsidR="009D417C" w:rsidRPr="004A3122" w:rsidRDefault="00A16AE4" w:rsidP="004A3122">
      <w:pPr>
        <w:pStyle w:val="NormalWeb"/>
        <w:numPr>
          <w:ilvl w:val="0"/>
          <w:numId w:val="35"/>
        </w:numPr>
        <w:rPr>
          <w:rFonts w:ascii="Symbol" w:hAnsi="Symbol"/>
          <w:sz w:val="22"/>
          <w:szCs w:val="22"/>
        </w:rPr>
      </w:pPr>
      <w:r>
        <w:rPr>
          <w:rFonts w:ascii="ArialMT" w:hAnsi="ArialMT" w:cs="ArialMT"/>
          <w:sz w:val="22"/>
          <w:szCs w:val="22"/>
        </w:rPr>
        <w:t xml:space="preserve">The successful applicant must secure, or be in the process of securing, a Working with Children approval. </w:t>
      </w:r>
    </w:p>
    <w:p w14:paraId="5FD280FF" w14:textId="77777777" w:rsidR="004A3122" w:rsidRDefault="004A3122" w:rsidP="00D839C1">
      <w:pPr>
        <w:pStyle w:val="NormalWeb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684C48F5" w14:textId="7313F608" w:rsidR="00D839C1" w:rsidRPr="00D839C1" w:rsidRDefault="00D839C1" w:rsidP="00D839C1">
      <w:pPr>
        <w:pStyle w:val="NormalWeb"/>
        <w:rPr>
          <w:b/>
          <w:color w:val="000000" w:themeColor="text1"/>
        </w:rPr>
      </w:pPr>
      <w:r w:rsidRPr="00D839C1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KEY RESPONSIBILITIES </w:t>
      </w:r>
    </w:p>
    <w:p w14:paraId="3E07B1D0" w14:textId="3BC8B834" w:rsidR="00A84A82" w:rsidRPr="00A84A82" w:rsidRDefault="00D839C1" w:rsidP="00A84A82">
      <w:pPr>
        <w:pStyle w:val="NormalWeb"/>
      </w:pPr>
      <w:r>
        <w:rPr>
          <w:rFonts w:ascii="Arial" w:hAnsi="Arial" w:cs="Arial"/>
          <w:b/>
          <w:bCs/>
          <w:sz w:val="22"/>
          <w:szCs w:val="22"/>
        </w:rPr>
        <w:t>Oversight of the daily operations of wel</w:t>
      </w:r>
      <w:r w:rsidR="00E41592">
        <w:rPr>
          <w:rFonts w:ascii="Arial" w:hAnsi="Arial" w:cs="Arial"/>
          <w:b/>
          <w:bCs/>
          <w:sz w:val="22"/>
          <w:szCs w:val="22"/>
        </w:rPr>
        <w:t>l-being</w:t>
      </w:r>
      <w:r>
        <w:rPr>
          <w:rFonts w:ascii="Arial" w:hAnsi="Arial" w:cs="Arial"/>
          <w:b/>
          <w:bCs/>
          <w:sz w:val="22"/>
          <w:szCs w:val="22"/>
        </w:rPr>
        <w:t>, training</w:t>
      </w:r>
      <w:r w:rsidR="00A84A82">
        <w:rPr>
          <w:rFonts w:ascii="Arial" w:hAnsi="Arial" w:cs="Arial"/>
          <w:b/>
          <w:bCs/>
          <w:sz w:val="22"/>
          <w:szCs w:val="22"/>
        </w:rPr>
        <w:t>, academic excellence</w:t>
      </w:r>
      <w:r w:rsidR="00F87FE8">
        <w:rPr>
          <w:rFonts w:ascii="Arial" w:hAnsi="Arial" w:cs="Arial"/>
          <w:b/>
          <w:bCs/>
          <w:sz w:val="22"/>
          <w:szCs w:val="22"/>
        </w:rPr>
        <w:t>, admissions</w:t>
      </w:r>
      <w:r>
        <w:rPr>
          <w:rFonts w:ascii="Arial" w:hAnsi="Arial" w:cs="Arial"/>
          <w:b/>
          <w:bCs/>
          <w:sz w:val="22"/>
          <w:szCs w:val="22"/>
        </w:rPr>
        <w:t xml:space="preserve"> and discipline in the residential college </w:t>
      </w:r>
    </w:p>
    <w:p w14:paraId="4F15C8C4" w14:textId="78D7AD9E" w:rsidR="00A84A82" w:rsidRPr="00A84A82" w:rsidRDefault="00A84A82" w:rsidP="00D839C1">
      <w:pPr>
        <w:pStyle w:val="NormalWeb"/>
        <w:numPr>
          <w:ilvl w:val="1"/>
          <w:numId w:val="39"/>
        </w:numPr>
        <w:rPr>
          <w:rFonts w:ascii="Symbol" w:hAnsi="Symbol"/>
          <w:sz w:val="22"/>
          <w:szCs w:val="22"/>
        </w:rPr>
      </w:pPr>
      <w:r>
        <w:rPr>
          <w:rFonts w:ascii="ArialMT" w:hAnsi="ArialMT" w:cs="ArialMT"/>
          <w:sz w:val="22"/>
          <w:szCs w:val="22"/>
        </w:rPr>
        <w:lastRenderedPageBreak/>
        <w:t xml:space="preserve">With the Principal, recruit, hire and nurture </w:t>
      </w:r>
      <w:r w:rsidR="00F87FE8">
        <w:rPr>
          <w:rFonts w:ascii="ArialMT" w:hAnsi="ArialMT" w:cs="ArialMT"/>
          <w:sz w:val="22"/>
          <w:szCs w:val="22"/>
        </w:rPr>
        <w:t>residential staff who form the Senior Common Room</w:t>
      </w:r>
    </w:p>
    <w:p w14:paraId="21FF1BC8" w14:textId="5CC1BD4A" w:rsidR="00A84A82" w:rsidRPr="00A84A82" w:rsidRDefault="00A84A82" w:rsidP="00D839C1">
      <w:pPr>
        <w:pStyle w:val="NormalWeb"/>
        <w:numPr>
          <w:ilvl w:val="1"/>
          <w:numId w:val="39"/>
        </w:numPr>
        <w:rPr>
          <w:rFonts w:ascii="Symbol" w:hAnsi="Symbo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Ensure the best external tutors are hired for each subject</w:t>
      </w:r>
    </w:p>
    <w:p w14:paraId="19388EA3" w14:textId="77777777" w:rsidR="00F03A66" w:rsidRPr="00F03A66" w:rsidRDefault="00A84A82" w:rsidP="00F03A66">
      <w:pPr>
        <w:pStyle w:val="NormalWeb"/>
        <w:numPr>
          <w:ilvl w:val="1"/>
          <w:numId w:val="39"/>
        </w:numPr>
        <w:rPr>
          <w:rFonts w:ascii="Symbol" w:hAnsi="Symbo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Ensure every St Hilda’s student is nurtured as an individual and achieves success in their academic and personal development</w:t>
      </w:r>
    </w:p>
    <w:p w14:paraId="3A61E2D7" w14:textId="7122004C" w:rsidR="00F03A66" w:rsidRPr="00F03A66" w:rsidRDefault="00F03A66" w:rsidP="00F03A66">
      <w:pPr>
        <w:pStyle w:val="NormalWeb"/>
        <w:numPr>
          <w:ilvl w:val="1"/>
          <w:numId w:val="39"/>
        </w:numPr>
        <w:rPr>
          <w:rFonts w:ascii="Arial" w:hAnsi="Arial" w:cs="Arial"/>
          <w:sz w:val="22"/>
          <w:szCs w:val="22"/>
        </w:rPr>
      </w:pPr>
      <w:r w:rsidRPr="00F03A66">
        <w:rPr>
          <w:rFonts w:ascii="Arial" w:hAnsi="Arial" w:cs="Arial"/>
          <w:sz w:val="22"/>
          <w:szCs w:val="22"/>
        </w:rPr>
        <w:t xml:space="preserve">Develop a calendar of events and external speakers to foster community values and oversee campaigns promoting student physical and mental health, including Sexual Health Week, Mental Health Awareness Week, Are U OK? Day etc. </w:t>
      </w:r>
    </w:p>
    <w:p w14:paraId="57BC4C98" w14:textId="052C8063" w:rsidR="00D839C1" w:rsidRDefault="000B29AB" w:rsidP="00D839C1">
      <w:pPr>
        <w:pStyle w:val="NormalWeb"/>
        <w:numPr>
          <w:ilvl w:val="1"/>
          <w:numId w:val="39"/>
        </w:numPr>
        <w:rPr>
          <w:rFonts w:ascii="Symbol" w:hAnsi="Symbol"/>
          <w:sz w:val="22"/>
          <w:szCs w:val="22"/>
        </w:rPr>
      </w:pPr>
      <w:r>
        <w:rPr>
          <w:rFonts w:ascii="ArialMT" w:hAnsi="ArialMT" w:cs="ArialMT"/>
          <w:sz w:val="22"/>
          <w:szCs w:val="22"/>
        </w:rPr>
        <w:t>E</w:t>
      </w:r>
      <w:r w:rsidR="00D839C1">
        <w:rPr>
          <w:rFonts w:ascii="ArialMT" w:hAnsi="ArialMT" w:cs="ArialMT"/>
          <w:sz w:val="22"/>
          <w:szCs w:val="22"/>
        </w:rPr>
        <w:t xml:space="preserve">nsure appropriate training for residential </w:t>
      </w:r>
      <w:r w:rsidR="00F87FE8">
        <w:rPr>
          <w:rFonts w:ascii="ArialMT" w:hAnsi="ArialMT" w:cs="ArialMT"/>
          <w:sz w:val="22"/>
          <w:szCs w:val="22"/>
        </w:rPr>
        <w:t xml:space="preserve">staff </w:t>
      </w:r>
      <w:r w:rsidR="00D839C1">
        <w:rPr>
          <w:rFonts w:ascii="ArialMT" w:hAnsi="ArialMT" w:cs="ArialMT"/>
          <w:sz w:val="22"/>
          <w:szCs w:val="22"/>
        </w:rPr>
        <w:t xml:space="preserve">and </w:t>
      </w:r>
      <w:r>
        <w:rPr>
          <w:rFonts w:ascii="ArialMT" w:hAnsi="ArialMT" w:cs="ArialMT"/>
          <w:sz w:val="22"/>
          <w:szCs w:val="22"/>
        </w:rPr>
        <w:t>student leaders</w:t>
      </w:r>
    </w:p>
    <w:p w14:paraId="6DD33D6E" w14:textId="1EC7F73B" w:rsidR="00D839C1" w:rsidRDefault="00D839C1" w:rsidP="00D839C1">
      <w:pPr>
        <w:pStyle w:val="NormalWeb"/>
        <w:numPr>
          <w:ilvl w:val="1"/>
          <w:numId w:val="39"/>
        </w:numPr>
        <w:rPr>
          <w:rFonts w:ascii="Symbol" w:hAnsi="Symbol"/>
          <w:sz w:val="22"/>
          <w:szCs w:val="22"/>
        </w:rPr>
      </w:pPr>
      <w:r>
        <w:rPr>
          <w:rFonts w:ascii="ArialMT" w:hAnsi="ArialMT" w:cs="ArialMT"/>
          <w:sz w:val="22"/>
          <w:szCs w:val="22"/>
        </w:rPr>
        <w:t>Support student</w:t>
      </w:r>
      <w:r w:rsidR="00E41592">
        <w:rPr>
          <w:rFonts w:ascii="ArialMT" w:hAnsi="ArialMT" w:cs="ArialMT"/>
          <w:sz w:val="22"/>
          <w:szCs w:val="22"/>
        </w:rPr>
        <w:t xml:space="preserve"> leaders</w:t>
      </w:r>
      <w:r>
        <w:rPr>
          <w:rFonts w:ascii="ArialMT" w:hAnsi="ArialMT" w:cs="ArialMT"/>
          <w:sz w:val="22"/>
          <w:szCs w:val="22"/>
        </w:rPr>
        <w:t xml:space="preserve"> in the planning and managing of Orientation events including being present at all Orientation events </w:t>
      </w:r>
    </w:p>
    <w:p w14:paraId="5BE89979" w14:textId="1C553E7C" w:rsidR="00D839C1" w:rsidRPr="00E41592" w:rsidRDefault="00E41592" w:rsidP="00D839C1">
      <w:pPr>
        <w:pStyle w:val="NormalWeb"/>
        <w:numPr>
          <w:ilvl w:val="1"/>
          <w:numId w:val="39"/>
        </w:numPr>
        <w:rPr>
          <w:rFonts w:ascii="Symbol" w:hAnsi="Symbo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Manage the College’s duty of care for students on a 24-hour basis (and provide weekend supervision every </w:t>
      </w:r>
      <w:r w:rsidR="007C1A0F">
        <w:rPr>
          <w:rFonts w:ascii="Arial" w:hAnsi="Arial" w:cs="Arial"/>
          <w:sz w:val="22"/>
          <w:szCs w:val="22"/>
        </w:rPr>
        <w:t xml:space="preserve">fourth </w:t>
      </w:r>
      <w:r>
        <w:rPr>
          <w:rFonts w:ascii="Arial" w:hAnsi="Arial" w:cs="Arial"/>
          <w:sz w:val="22"/>
          <w:szCs w:val="22"/>
        </w:rPr>
        <w:t>weekend during term time)</w:t>
      </w:r>
    </w:p>
    <w:p w14:paraId="3D94BF4F" w14:textId="6D0072C2" w:rsidR="00E41592" w:rsidRPr="00E41592" w:rsidRDefault="00E41592" w:rsidP="00D839C1">
      <w:pPr>
        <w:pStyle w:val="NormalWeb"/>
        <w:numPr>
          <w:ilvl w:val="1"/>
          <w:numId w:val="39"/>
        </w:numPr>
        <w:rPr>
          <w:rFonts w:ascii="Symbol" w:hAnsi="Symbo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Oversight of the duty </w:t>
      </w:r>
      <w:r w:rsidR="007C1A0F">
        <w:rPr>
          <w:rFonts w:ascii="Arial" w:hAnsi="Arial" w:cs="Arial"/>
          <w:sz w:val="22"/>
          <w:szCs w:val="22"/>
        </w:rPr>
        <w:t>roster</w:t>
      </w:r>
      <w:r>
        <w:rPr>
          <w:rFonts w:ascii="Arial" w:hAnsi="Arial" w:cs="Arial"/>
          <w:sz w:val="22"/>
          <w:szCs w:val="22"/>
        </w:rPr>
        <w:t>, ensuring the effective management of security</w:t>
      </w:r>
    </w:p>
    <w:p w14:paraId="6E47FCAF" w14:textId="43204F8C" w:rsidR="00E41592" w:rsidRPr="00E41592" w:rsidRDefault="007C1A0F" w:rsidP="00D839C1">
      <w:pPr>
        <w:pStyle w:val="NormalWeb"/>
        <w:numPr>
          <w:ilvl w:val="1"/>
          <w:numId w:val="39"/>
        </w:numPr>
        <w:rPr>
          <w:rFonts w:ascii="Symbol" w:hAnsi="Symbo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Act as the</w:t>
      </w:r>
      <w:r w:rsidR="00E41592">
        <w:rPr>
          <w:rFonts w:ascii="Arial" w:hAnsi="Arial" w:cs="Arial"/>
          <w:sz w:val="22"/>
          <w:szCs w:val="22"/>
        </w:rPr>
        <w:t xml:space="preserve"> Chief Fire Warden and maintain appropriate levels of training and oversight of Fire Wardens</w:t>
      </w:r>
      <w:r>
        <w:rPr>
          <w:rFonts w:ascii="Arial" w:hAnsi="Arial" w:cs="Arial"/>
          <w:sz w:val="22"/>
          <w:szCs w:val="22"/>
        </w:rPr>
        <w:t xml:space="preserve"> and other emergencies</w:t>
      </w:r>
    </w:p>
    <w:p w14:paraId="68C2F70B" w14:textId="75DFF432" w:rsidR="00E41592" w:rsidRPr="00E41592" w:rsidRDefault="00E41592" w:rsidP="00D839C1">
      <w:pPr>
        <w:pStyle w:val="NormalWeb"/>
        <w:numPr>
          <w:ilvl w:val="1"/>
          <w:numId w:val="39"/>
        </w:numPr>
        <w:rPr>
          <w:rFonts w:ascii="Symbol" w:hAnsi="Symbo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Attend sporting</w:t>
      </w:r>
      <w:r w:rsidR="00F87FE8">
        <w:rPr>
          <w:rFonts w:ascii="Arial" w:hAnsi="Arial" w:cs="Arial"/>
          <w:sz w:val="22"/>
          <w:szCs w:val="22"/>
        </w:rPr>
        <w:t>, cultural, charitable and appropriate social</w:t>
      </w:r>
      <w:r>
        <w:rPr>
          <w:rFonts w:ascii="Arial" w:hAnsi="Arial" w:cs="Arial"/>
          <w:sz w:val="22"/>
          <w:szCs w:val="22"/>
        </w:rPr>
        <w:t xml:space="preserve"> activities for the College</w:t>
      </w:r>
    </w:p>
    <w:p w14:paraId="1E7BBC9D" w14:textId="71AF4769" w:rsidR="00E41592" w:rsidRPr="00E41592" w:rsidRDefault="00E41592" w:rsidP="00D839C1">
      <w:pPr>
        <w:pStyle w:val="NormalWeb"/>
        <w:numPr>
          <w:ilvl w:val="1"/>
          <w:numId w:val="39"/>
        </w:numPr>
        <w:rPr>
          <w:rFonts w:ascii="Symbol" w:hAnsi="Symbo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Create and nurture a respectful, safe and supportive culture within the community</w:t>
      </w:r>
    </w:p>
    <w:p w14:paraId="6C5387A5" w14:textId="5EB508FD" w:rsidR="00E41592" w:rsidRPr="00E41592" w:rsidRDefault="00E41592" w:rsidP="00D839C1">
      <w:pPr>
        <w:pStyle w:val="NormalWeb"/>
        <w:numPr>
          <w:ilvl w:val="1"/>
          <w:numId w:val="39"/>
        </w:numPr>
        <w:rPr>
          <w:rFonts w:ascii="Symbol" w:hAnsi="Symbo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Improve the student experience through the development of a range of programs, policies and initiatives</w:t>
      </w:r>
    </w:p>
    <w:p w14:paraId="6226AE38" w14:textId="453D9A39" w:rsidR="00E41592" w:rsidRDefault="00E41592" w:rsidP="00D839C1">
      <w:pPr>
        <w:pStyle w:val="NormalWeb"/>
        <w:numPr>
          <w:ilvl w:val="1"/>
          <w:numId w:val="39"/>
        </w:numPr>
        <w:rPr>
          <w:rFonts w:ascii="Symbol" w:hAnsi="Symbo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Develop student leadership </w:t>
      </w:r>
      <w:r w:rsidR="008C5F6D">
        <w:rPr>
          <w:rFonts w:ascii="Arial" w:hAnsi="Arial" w:cs="Arial"/>
          <w:sz w:val="22"/>
          <w:szCs w:val="22"/>
        </w:rPr>
        <w:t xml:space="preserve">and employability </w:t>
      </w:r>
      <w:r>
        <w:rPr>
          <w:rFonts w:ascii="Arial" w:hAnsi="Arial" w:cs="Arial"/>
          <w:sz w:val="22"/>
          <w:szCs w:val="22"/>
        </w:rPr>
        <w:t>programs which enhance student’s capacity</w:t>
      </w:r>
    </w:p>
    <w:p w14:paraId="0554A22F" w14:textId="2814AE5C" w:rsidR="00D839C1" w:rsidRDefault="000B29AB" w:rsidP="00D839C1">
      <w:pPr>
        <w:pStyle w:val="NormalWeb"/>
        <w:numPr>
          <w:ilvl w:val="1"/>
          <w:numId w:val="39"/>
        </w:numPr>
        <w:rPr>
          <w:rFonts w:ascii="Symbol" w:hAnsi="Symbol"/>
          <w:sz w:val="22"/>
          <w:szCs w:val="22"/>
        </w:rPr>
      </w:pPr>
      <w:r>
        <w:rPr>
          <w:rFonts w:ascii="ArialMT" w:hAnsi="ArialMT" w:cs="ArialMT"/>
          <w:sz w:val="22"/>
          <w:szCs w:val="22"/>
        </w:rPr>
        <w:t>Provide support for all student club initiatives concerning student development</w:t>
      </w:r>
    </w:p>
    <w:p w14:paraId="2E76E167" w14:textId="01C27735" w:rsidR="000B29AB" w:rsidRPr="00E41592" w:rsidRDefault="00D839C1" w:rsidP="00E41592">
      <w:pPr>
        <w:pStyle w:val="NormalWeb"/>
        <w:numPr>
          <w:ilvl w:val="1"/>
          <w:numId w:val="39"/>
        </w:numPr>
        <w:rPr>
          <w:rFonts w:ascii="Symbol" w:hAnsi="Symbol"/>
          <w:sz w:val="22"/>
          <w:szCs w:val="22"/>
        </w:rPr>
      </w:pPr>
      <w:r>
        <w:rPr>
          <w:rFonts w:ascii="ArialMT" w:hAnsi="ArialMT" w:cs="ArialMT"/>
          <w:sz w:val="22"/>
          <w:szCs w:val="22"/>
        </w:rPr>
        <w:t xml:space="preserve">Manage day to day student disciplinary matters. </w:t>
      </w:r>
    </w:p>
    <w:p w14:paraId="1ADE95C8" w14:textId="3FDA22D3" w:rsidR="00D839C1" w:rsidRDefault="00D839C1" w:rsidP="000B29AB">
      <w:pPr>
        <w:pStyle w:val="NormalWeb"/>
        <w:rPr>
          <w:rFonts w:ascii="Symbol" w:hAnsi="Symbo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Program and policy implementation </w:t>
      </w:r>
    </w:p>
    <w:p w14:paraId="6824CFAD" w14:textId="77777777" w:rsidR="00D839C1" w:rsidRDefault="00D839C1" w:rsidP="00D839C1">
      <w:pPr>
        <w:pStyle w:val="NormalWeb"/>
        <w:numPr>
          <w:ilvl w:val="1"/>
          <w:numId w:val="39"/>
        </w:numPr>
        <w:rPr>
          <w:rFonts w:ascii="Symbol" w:hAnsi="Symbol"/>
          <w:sz w:val="22"/>
          <w:szCs w:val="22"/>
        </w:rPr>
      </w:pPr>
      <w:r>
        <w:rPr>
          <w:rFonts w:ascii="ArialMT" w:hAnsi="ArialMT" w:cs="ArialMT"/>
          <w:sz w:val="22"/>
          <w:szCs w:val="22"/>
        </w:rPr>
        <w:t xml:space="preserve">Develop and implement programs and provision of opportunities that enhance the personal development of residents, build leadership skills and self- governance within the College, and support an active and engaged residential community </w:t>
      </w:r>
    </w:p>
    <w:p w14:paraId="67401EA0" w14:textId="11BE9302" w:rsidR="00D839C1" w:rsidRDefault="00D839C1" w:rsidP="00D839C1">
      <w:pPr>
        <w:pStyle w:val="NormalWeb"/>
        <w:numPr>
          <w:ilvl w:val="1"/>
          <w:numId w:val="39"/>
        </w:numPr>
        <w:rPr>
          <w:rFonts w:ascii="Symbol" w:hAnsi="Symbol"/>
          <w:sz w:val="22"/>
          <w:szCs w:val="22"/>
        </w:rPr>
      </w:pPr>
      <w:r>
        <w:rPr>
          <w:rFonts w:ascii="ArialMT" w:hAnsi="ArialMT" w:cs="ArialMT"/>
          <w:sz w:val="22"/>
          <w:szCs w:val="22"/>
        </w:rPr>
        <w:t xml:space="preserve">Manage implementation of all College wide policies </w:t>
      </w:r>
      <w:r w:rsidR="000B29AB">
        <w:rPr>
          <w:rFonts w:ascii="ArialMT" w:hAnsi="ArialMT" w:cs="ArialMT"/>
          <w:sz w:val="22"/>
          <w:szCs w:val="22"/>
        </w:rPr>
        <w:t>related to the student community</w:t>
      </w:r>
    </w:p>
    <w:p w14:paraId="21E3C6DB" w14:textId="6545EC63" w:rsidR="00D839C1" w:rsidRDefault="00D839C1" w:rsidP="00D839C1">
      <w:pPr>
        <w:pStyle w:val="NormalWeb"/>
        <w:numPr>
          <w:ilvl w:val="1"/>
          <w:numId w:val="39"/>
        </w:numPr>
        <w:rPr>
          <w:rFonts w:ascii="Symbol" w:hAnsi="Symbol"/>
          <w:sz w:val="22"/>
          <w:szCs w:val="22"/>
        </w:rPr>
      </w:pPr>
      <w:r>
        <w:rPr>
          <w:rFonts w:ascii="ArialMT" w:hAnsi="ArialMT" w:cs="ArialMT"/>
          <w:sz w:val="22"/>
          <w:szCs w:val="22"/>
        </w:rPr>
        <w:t xml:space="preserve">Oversee the alcohol policy, including managing the </w:t>
      </w:r>
      <w:r w:rsidR="007C1A0F">
        <w:rPr>
          <w:rFonts w:ascii="ArialMT" w:hAnsi="ArialMT" w:cs="ArialMT"/>
          <w:sz w:val="22"/>
          <w:szCs w:val="22"/>
        </w:rPr>
        <w:t>service of alcohol</w:t>
      </w:r>
      <w:r>
        <w:rPr>
          <w:rFonts w:ascii="ArialMT" w:hAnsi="ArialMT" w:cs="ArialMT"/>
          <w:sz w:val="22"/>
          <w:szCs w:val="22"/>
        </w:rPr>
        <w:t xml:space="preserve">, training and all related functions </w:t>
      </w:r>
    </w:p>
    <w:p w14:paraId="3A507429" w14:textId="428BDE35" w:rsidR="00D839C1" w:rsidRDefault="00D839C1" w:rsidP="00D839C1">
      <w:pPr>
        <w:pStyle w:val="NormalWeb"/>
        <w:numPr>
          <w:ilvl w:val="1"/>
          <w:numId w:val="39"/>
        </w:numPr>
        <w:rPr>
          <w:rFonts w:ascii="Symbol" w:hAnsi="Symbol"/>
          <w:sz w:val="22"/>
          <w:szCs w:val="22"/>
        </w:rPr>
      </w:pPr>
      <w:r>
        <w:rPr>
          <w:rFonts w:ascii="ArialMT" w:hAnsi="ArialMT" w:cs="ArialMT"/>
          <w:sz w:val="22"/>
          <w:szCs w:val="22"/>
        </w:rPr>
        <w:t>Coordinate</w:t>
      </w:r>
      <w:r w:rsidR="00716428">
        <w:rPr>
          <w:rFonts w:ascii="ArialMT" w:hAnsi="ArialMT" w:cs="ArialMT"/>
          <w:sz w:val="22"/>
          <w:szCs w:val="22"/>
        </w:rPr>
        <w:t xml:space="preserve"> and ensure</w:t>
      </w:r>
      <w:r>
        <w:rPr>
          <w:rFonts w:ascii="ArialMT" w:hAnsi="ArialMT" w:cs="ArialMT"/>
          <w:sz w:val="22"/>
          <w:szCs w:val="22"/>
        </w:rPr>
        <w:t xml:space="preserve"> compliance with intercollegiate policies and programs </w:t>
      </w:r>
    </w:p>
    <w:p w14:paraId="7AC3B84C" w14:textId="7A5B4C74" w:rsidR="00D839C1" w:rsidRDefault="00D839C1" w:rsidP="000B29AB">
      <w:pPr>
        <w:pStyle w:val="NormalWeb"/>
        <w:numPr>
          <w:ilvl w:val="1"/>
          <w:numId w:val="39"/>
        </w:numPr>
        <w:rPr>
          <w:rFonts w:ascii="Symbol" w:hAnsi="Symbol"/>
          <w:sz w:val="22"/>
          <w:szCs w:val="22"/>
        </w:rPr>
      </w:pPr>
      <w:r>
        <w:rPr>
          <w:rFonts w:ascii="ArialMT" w:hAnsi="ArialMT" w:cs="ArialMT"/>
          <w:sz w:val="22"/>
          <w:szCs w:val="22"/>
        </w:rPr>
        <w:t xml:space="preserve">Develop and implement effective health and wellbeing programs for residents </w:t>
      </w:r>
    </w:p>
    <w:p w14:paraId="4F3D8E2D" w14:textId="0C6B2DB9" w:rsidR="00E41592" w:rsidRPr="00E41592" w:rsidRDefault="00D839C1" w:rsidP="00E41592">
      <w:pPr>
        <w:pStyle w:val="NormalWeb"/>
        <w:numPr>
          <w:ilvl w:val="1"/>
          <w:numId w:val="39"/>
        </w:numPr>
        <w:rPr>
          <w:rFonts w:ascii="Symbol" w:hAnsi="Symbol"/>
          <w:sz w:val="22"/>
          <w:szCs w:val="22"/>
        </w:rPr>
      </w:pPr>
      <w:r>
        <w:rPr>
          <w:rFonts w:ascii="ArialMT" w:hAnsi="ArialMT" w:cs="ArialMT"/>
          <w:sz w:val="22"/>
          <w:szCs w:val="22"/>
        </w:rPr>
        <w:t xml:space="preserve">Coordinate all </w:t>
      </w:r>
      <w:r w:rsidR="008C5F6D">
        <w:rPr>
          <w:rFonts w:ascii="ArialMT" w:hAnsi="ArialMT" w:cs="ArialMT"/>
          <w:sz w:val="22"/>
          <w:szCs w:val="22"/>
        </w:rPr>
        <w:t xml:space="preserve">residential </w:t>
      </w:r>
      <w:r>
        <w:rPr>
          <w:rFonts w:ascii="ArialMT" w:hAnsi="ArialMT" w:cs="ArialMT"/>
          <w:sz w:val="22"/>
          <w:szCs w:val="22"/>
        </w:rPr>
        <w:t xml:space="preserve">emergency policies and procedures </w:t>
      </w:r>
    </w:p>
    <w:p w14:paraId="30AB99F6" w14:textId="77777777" w:rsidR="00E41592" w:rsidRPr="00E41592" w:rsidRDefault="00E41592" w:rsidP="00E41592">
      <w:pPr>
        <w:pStyle w:val="NormalWeb"/>
        <w:numPr>
          <w:ilvl w:val="1"/>
          <w:numId w:val="39"/>
        </w:numPr>
        <w:rPr>
          <w:rFonts w:ascii="Arial" w:hAnsi="Arial" w:cs="Arial"/>
          <w:sz w:val="22"/>
          <w:szCs w:val="22"/>
        </w:rPr>
      </w:pPr>
      <w:r w:rsidRPr="00E41592">
        <w:rPr>
          <w:rFonts w:ascii="Arial" w:hAnsi="Arial" w:cs="Arial"/>
          <w:color w:val="000000"/>
          <w:sz w:val="22"/>
          <w:szCs w:val="22"/>
          <w:lang w:val="en-US" w:eastAsia="en-AU"/>
        </w:rPr>
        <w:t>Understand and respond to concerns of individual students and refer students to appropriate services and agencies for medical and counselling support when required</w:t>
      </w:r>
    </w:p>
    <w:p w14:paraId="5B1C07D7" w14:textId="11C8C33C" w:rsidR="00E41592" w:rsidRPr="00E41592" w:rsidRDefault="00E41592" w:rsidP="00E41592">
      <w:pPr>
        <w:pStyle w:val="NormalWeb"/>
        <w:numPr>
          <w:ilvl w:val="1"/>
          <w:numId w:val="39"/>
        </w:numPr>
        <w:rPr>
          <w:rFonts w:ascii="Arial" w:hAnsi="Arial" w:cs="Arial"/>
          <w:sz w:val="22"/>
          <w:szCs w:val="22"/>
        </w:rPr>
      </w:pPr>
      <w:r w:rsidRPr="00E41592">
        <w:rPr>
          <w:rFonts w:ascii="Arial" w:hAnsi="Arial" w:cs="Arial"/>
          <w:color w:val="000000"/>
          <w:sz w:val="22"/>
          <w:szCs w:val="22"/>
          <w:lang w:val="en-US" w:eastAsia="en-AU"/>
        </w:rPr>
        <w:t xml:space="preserve">Foster and encourage networks for the early detection of student well-being issues </w:t>
      </w:r>
    </w:p>
    <w:p w14:paraId="3B5776A8" w14:textId="77777777" w:rsidR="00D839C1" w:rsidRDefault="00D839C1" w:rsidP="000B29AB">
      <w:pPr>
        <w:pStyle w:val="NormalWeb"/>
        <w:rPr>
          <w:rFonts w:ascii="Symbol" w:hAnsi="Symbo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College Leadership </w:t>
      </w:r>
    </w:p>
    <w:p w14:paraId="256FDBCE" w14:textId="4E14B9AD" w:rsidR="00D839C1" w:rsidRDefault="00D839C1" w:rsidP="00D839C1">
      <w:pPr>
        <w:pStyle w:val="NormalWeb"/>
        <w:numPr>
          <w:ilvl w:val="1"/>
          <w:numId w:val="39"/>
        </w:numPr>
        <w:rPr>
          <w:rFonts w:ascii="Symbol" w:hAnsi="Symbol"/>
          <w:sz w:val="22"/>
          <w:szCs w:val="22"/>
        </w:rPr>
      </w:pPr>
      <w:r>
        <w:rPr>
          <w:rFonts w:ascii="ArialMT" w:hAnsi="ArialMT" w:cs="ArialMT"/>
          <w:sz w:val="22"/>
          <w:szCs w:val="22"/>
        </w:rPr>
        <w:t xml:space="preserve">Lead the </w:t>
      </w:r>
      <w:r w:rsidR="000B29AB">
        <w:rPr>
          <w:rFonts w:ascii="ArialMT" w:hAnsi="ArialMT" w:cs="ArialMT"/>
          <w:sz w:val="22"/>
          <w:szCs w:val="22"/>
        </w:rPr>
        <w:t>student community</w:t>
      </w:r>
      <w:r>
        <w:rPr>
          <w:rFonts w:ascii="ArialMT" w:hAnsi="ArialMT" w:cs="ArialMT"/>
          <w:sz w:val="22"/>
          <w:szCs w:val="22"/>
        </w:rPr>
        <w:t xml:space="preserve"> in the </w:t>
      </w:r>
      <w:r w:rsidR="000B29AB">
        <w:rPr>
          <w:rFonts w:ascii="ArialMT" w:hAnsi="ArialMT" w:cs="ArialMT"/>
          <w:sz w:val="22"/>
          <w:szCs w:val="22"/>
        </w:rPr>
        <w:t>Principal’s</w:t>
      </w:r>
      <w:r>
        <w:rPr>
          <w:rFonts w:ascii="ArialMT" w:hAnsi="ArialMT" w:cs="ArialMT"/>
          <w:sz w:val="22"/>
          <w:szCs w:val="22"/>
        </w:rPr>
        <w:t xml:space="preserve"> absence </w:t>
      </w:r>
    </w:p>
    <w:p w14:paraId="05DB2EA6" w14:textId="2BCDDF06" w:rsidR="000B29AB" w:rsidRDefault="00D839C1" w:rsidP="000B29AB">
      <w:pPr>
        <w:pStyle w:val="NormalWeb"/>
        <w:numPr>
          <w:ilvl w:val="1"/>
          <w:numId w:val="39"/>
        </w:numPr>
        <w:rPr>
          <w:rFonts w:ascii="Symbol" w:hAnsi="Symbol"/>
          <w:sz w:val="22"/>
          <w:szCs w:val="22"/>
        </w:rPr>
      </w:pPr>
      <w:r>
        <w:rPr>
          <w:rFonts w:ascii="ArialMT" w:hAnsi="ArialMT" w:cs="ArialMT"/>
          <w:sz w:val="22"/>
          <w:szCs w:val="22"/>
        </w:rPr>
        <w:t>Manage after</w:t>
      </w:r>
      <w:r w:rsidR="00716428">
        <w:rPr>
          <w:rFonts w:ascii="ArialMT" w:hAnsi="ArialMT" w:cs="ArialMT"/>
          <w:sz w:val="22"/>
          <w:szCs w:val="22"/>
        </w:rPr>
        <w:t>-</w:t>
      </w:r>
      <w:r>
        <w:rPr>
          <w:rFonts w:ascii="ArialMT" w:hAnsi="ArialMT" w:cs="ArialMT"/>
          <w:sz w:val="22"/>
          <w:szCs w:val="22"/>
        </w:rPr>
        <w:t xml:space="preserve">hours emergency situations as the onsite senior staff member </w:t>
      </w:r>
    </w:p>
    <w:p w14:paraId="3150DDDF" w14:textId="77777777" w:rsidR="000B29AB" w:rsidRPr="000B29AB" w:rsidRDefault="00D839C1" w:rsidP="000B29AB">
      <w:pPr>
        <w:pStyle w:val="NormalWeb"/>
        <w:numPr>
          <w:ilvl w:val="1"/>
          <w:numId w:val="39"/>
        </w:numPr>
        <w:rPr>
          <w:rFonts w:ascii="Symbol" w:hAnsi="Symbol"/>
          <w:sz w:val="22"/>
          <w:szCs w:val="22"/>
        </w:rPr>
      </w:pPr>
      <w:r w:rsidRPr="000B29AB">
        <w:rPr>
          <w:rFonts w:ascii="ArialMT" w:hAnsi="ArialMT" w:cs="ArialMT"/>
          <w:sz w:val="22"/>
          <w:szCs w:val="22"/>
        </w:rPr>
        <w:t>Travel for occasional marketing visits to schools and represent the Colleg</w:t>
      </w:r>
      <w:r w:rsidR="000B29AB">
        <w:rPr>
          <w:rFonts w:ascii="ArialMT" w:hAnsi="ArialMT" w:cs="ArialMT"/>
          <w:sz w:val="22"/>
          <w:szCs w:val="22"/>
        </w:rPr>
        <w:t>e</w:t>
      </w:r>
    </w:p>
    <w:p w14:paraId="58A276E6" w14:textId="733B98DC" w:rsidR="00E41592" w:rsidRPr="0098588A" w:rsidRDefault="00F87FE8" w:rsidP="00E04F7D">
      <w:pPr>
        <w:pStyle w:val="NormalWeb"/>
        <w:numPr>
          <w:ilvl w:val="1"/>
          <w:numId w:val="39"/>
        </w:numPr>
        <w:rPr>
          <w:rFonts w:ascii="Symbol" w:hAnsi="Symbol"/>
          <w:sz w:val="22"/>
          <w:szCs w:val="22"/>
        </w:rPr>
      </w:pPr>
      <w:r>
        <w:rPr>
          <w:rFonts w:ascii="ArialMT" w:hAnsi="ArialMT" w:cs="ArialMT"/>
          <w:sz w:val="22"/>
          <w:szCs w:val="22"/>
        </w:rPr>
        <w:t>Manage</w:t>
      </w:r>
      <w:r w:rsidR="00D839C1" w:rsidRPr="000B29AB">
        <w:rPr>
          <w:rFonts w:ascii="ArialMT" w:hAnsi="ArialMT" w:cs="ArialMT"/>
          <w:sz w:val="22"/>
          <w:szCs w:val="22"/>
        </w:rPr>
        <w:t xml:space="preserve"> the interview process for new applicants and play a key role in Open Day in August </w:t>
      </w:r>
      <w:r w:rsidR="008C5F6D">
        <w:rPr>
          <w:rFonts w:ascii="ArialMT" w:hAnsi="ArialMT" w:cs="ArialMT"/>
          <w:sz w:val="22"/>
          <w:szCs w:val="22"/>
        </w:rPr>
        <w:t>and other student recruitment activities.</w:t>
      </w:r>
    </w:p>
    <w:p w14:paraId="08DA4FC4" w14:textId="0C4206B1" w:rsidR="0098588A" w:rsidRPr="00E41592" w:rsidRDefault="0098588A" w:rsidP="00E04F7D">
      <w:pPr>
        <w:pStyle w:val="NormalWeb"/>
        <w:numPr>
          <w:ilvl w:val="1"/>
          <w:numId w:val="39"/>
        </w:numPr>
        <w:rPr>
          <w:rFonts w:ascii="Symbol" w:hAnsi="Symbo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Manage the </w:t>
      </w:r>
      <w:r w:rsidR="00F03A66">
        <w:rPr>
          <w:rFonts w:ascii="Arial" w:hAnsi="Arial" w:cs="Arial"/>
          <w:sz w:val="22"/>
          <w:szCs w:val="22"/>
        </w:rPr>
        <w:t xml:space="preserve">Academic and Wellbeing budgets to ensure they are directed to achieving student outcomes and positive return </w:t>
      </w:r>
    </w:p>
    <w:p w14:paraId="2661959D" w14:textId="77777777" w:rsidR="00B83162" w:rsidRPr="004A7D1D" w:rsidRDefault="00B83162" w:rsidP="00B83162">
      <w:pPr>
        <w:tabs>
          <w:tab w:val="left" w:pos="3030"/>
        </w:tabs>
        <w:spacing w:line="240" w:lineRule="auto"/>
        <w:ind w:left="82"/>
        <w:rPr>
          <w:rFonts w:cs="Arial"/>
          <w:szCs w:val="22"/>
        </w:rPr>
      </w:pPr>
      <w:r w:rsidRPr="004A7D1D">
        <w:rPr>
          <w:rFonts w:eastAsia="Times New Roman" w:cs="Arial"/>
          <w:b/>
          <w:szCs w:val="22"/>
          <w:lang w:eastAsia="en-US"/>
        </w:rPr>
        <w:tab/>
      </w:r>
    </w:p>
    <w:p w14:paraId="08B56781" w14:textId="77777777" w:rsidR="00B83162" w:rsidRPr="004A7D1D" w:rsidRDefault="00B83162" w:rsidP="00B83162">
      <w:pPr>
        <w:spacing w:line="240" w:lineRule="auto"/>
        <w:rPr>
          <w:rFonts w:cs="Arial"/>
          <w:szCs w:val="22"/>
        </w:rPr>
      </w:pPr>
      <w:r w:rsidRPr="004A7D1D">
        <w:rPr>
          <w:rFonts w:cs="Arial"/>
          <w:b/>
          <w:szCs w:val="22"/>
        </w:rPr>
        <w:lastRenderedPageBreak/>
        <w:t>ABOUT THE COLLEGE</w:t>
      </w:r>
      <w:r w:rsidRPr="004A7D1D">
        <w:rPr>
          <w:rFonts w:cs="Arial"/>
          <w:b/>
          <w:szCs w:val="22"/>
        </w:rPr>
        <w:br/>
      </w:r>
      <w:r w:rsidRPr="004A7D1D">
        <w:rPr>
          <w:rFonts w:cs="Arial"/>
          <w:szCs w:val="22"/>
        </w:rPr>
        <w:t>St Hilda’s College is a residential college</w:t>
      </w:r>
      <w:r>
        <w:rPr>
          <w:rFonts w:cs="Arial"/>
          <w:szCs w:val="22"/>
        </w:rPr>
        <w:t xml:space="preserve"> </w:t>
      </w:r>
      <w:r w:rsidRPr="004A7D1D">
        <w:rPr>
          <w:rFonts w:cs="Arial"/>
          <w:szCs w:val="22"/>
        </w:rPr>
        <w:t>affiliated with the University of Melbourne.</w:t>
      </w:r>
    </w:p>
    <w:p w14:paraId="32506D92" w14:textId="77777777" w:rsidR="00B83162" w:rsidRPr="004A7D1D" w:rsidRDefault="00B83162" w:rsidP="00B83162">
      <w:pPr>
        <w:spacing w:line="240" w:lineRule="auto"/>
        <w:rPr>
          <w:rFonts w:cs="Arial"/>
          <w:szCs w:val="22"/>
        </w:rPr>
      </w:pPr>
    </w:p>
    <w:p w14:paraId="52884C3C" w14:textId="77777777" w:rsidR="00B83162" w:rsidRPr="004A7D1D" w:rsidRDefault="00B83162" w:rsidP="00B83162">
      <w:pPr>
        <w:spacing w:line="240" w:lineRule="auto"/>
        <w:rPr>
          <w:rFonts w:cs="Arial"/>
          <w:szCs w:val="22"/>
        </w:rPr>
      </w:pPr>
      <w:r w:rsidRPr="004A7D1D">
        <w:rPr>
          <w:rFonts w:cs="Arial"/>
          <w:szCs w:val="22"/>
        </w:rPr>
        <w:t xml:space="preserve">The College was established in 1964 and provides accommodation and educational support for </w:t>
      </w:r>
      <w:r>
        <w:rPr>
          <w:rFonts w:cs="Arial"/>
          <w:szCs w:val="22"/>
        </w:rPr>
        <w:t>237</w:t>
      </w:r>
      <w:r w:rsidRPr="004A7D1D">
        <w:rPr>
          <w:rFonts w:cs="Arial"/>
          <w:szCs w:val="22"/>
        </w:rPr>
        <w:t xml:space="preserve"> tertiary students from rural, interstate and international backgrounds, studying at the University of Melbourne.</w:t>
      </w:r>
    </w:p>
    <w:p w14:paraId="51E17D9A" w14:textId="77777777" w:rsidR="00B83162" w:rsidRPr="004A7D1D" w:rsidRDefault="00B83162" w:rsidP="00B83162">
      <w:pPr>
        <w:spacing w:line="240" w:lineRule="auto"/>
        <w:rPr>
          <w:rFonts w:cs="Arial"/>
          <w:szCs w:val="22"/>
        </w:rPr>
      </w:pPr>
    </w:p>
    <w:p w14:paraId="529C54AF" w14:textId="77777777" w:rsidR="00B83162" w:rsidRPr="004A7D1D" w:rsidRDefault="00B83162" w:rsidP="00B83162">
      <w:pPr>
        <w:spacing w:line="240" w:lineRule="auto"/>
        <w:rPr>
          <w:rFonts w:cs="Arial"/>
          <w:szCs w:val="22"/>
        </w:rPr>
      </w:pPr>
      <w:r w:rsidRPr="004A7D1D">
        <w:rPr>
          <w:rFonts w:cs="Arial"/>
          <w:szCs w:val="22"/>
        </w:rPr>
        <w:t>The College’s vision is to develop the University of Melbourne’s most vibrant, intellectually stimulating and welcoming residential community.  The mission is to enhance its residents’ university experience.</w:t>
      </w:r>
      <w:r>
        <w:rPr>
          <w:rFonts w:cs="Arial"/>
          <w:szCs w:val="22"/>
        </w:rPr>
        <w:t xml:space="preserve">  St Hilda’s offers outstanding resources to its students including a rigorous and supportive academic program; academic advice and career help, various extra-curricular opportunities to grow; a holistic wellbeing program; and a world-wide network of alumni and friends of the College.</w:t>
      </w:r>
    </w:p>
    <w:p w14:paraId="5269B250" w14:textId="77777777" w:rsidR="00B83162" w:rsidRPr="004A7D1D" w:rsidRDefault="00B83162" w:rsidP="00B83162">
      <w:pPr>
        <w:adjustRightInd/>
        <w:snapToGrid/>
        <w:spacing w:line="240" w:lineRule="auto"/>
        <w:rPr>
          <w:rFonts w:cs="Arial"/>
          <w:szCs w:val="22"/>
        </w:rPr>
      </w:pPr>
    </w:p>
    <w:p w14:paraId="3BEA80C1" w14:textId="77777777" w:rsidR="00B83162" w:rsidRPr="004A7D1D" w:rsidRDefault="00B83162" w:rsidP="00B83162">
      <w:pPr>
        <w:adjustRightInd/>
        <w:snapToGrid/>
        <w:spacing w:line="240" w:lineRule="auto"/>
        <w:rPr>
          <w:rFonts w:cs="Arial"/>
          <w:szCs w:val="22"/>
        </w:rPr>
      </w:pPr>
      <w:r w:rsidRPr="004A7D1D">
        <w:rPr>
          <w:rFonts w:cs="Arial"/>
          <w:szCs w:val="22"/>
        </w:rPr>
        <w:t>The guiding values of the College are:</w:t>
      </w:r>
    </w:p>
    <w:p w14:paraId="2E5A2FDA" w14:textId="77777777" w:rsidR="00B83162" w:rsidRDefault="00B83162" w:rsidP="00B83162">
      <w:pPr>
        <w:pStyle w:val="ListParagraph"/>
        <w:numPr>
          <w:ilvl w:val="0"/>
          <w:numId w:val="3"/>
        </w:numPr>
        <w:adjustRightInd/>
        <w:snapToGrid/>
        <w:spacing w:line="240" w:lineRule="auto"/>
        <w:rPr>
          <w:rFonts w:cs="Arial"/>
          <w:szCs w:val="22"/>
        </w:rPr>
      </w:pPr>
      <w:r>
        <w:rPr>
          <w:rFonts w:cs="Arial"/>
          <w:szCs w:val="22"/>
        </w:rPr>
        <w:t>Respect: St Hilda’s promotes respect for self and others</w:t>
      </w:r>
    </w:p>
    <w:p w14:paraId="54EA7976" w14:textId="77777777" w:rsidR="00B83162" w:rsidRDefault="00B83162" w:rsidP="00B83162">
      <w:pPr>
        <w:pStyle w:val="ListParagraph"/>
        <w:numPr>
          <w:ilvl w:val="0"/>
          <w:numId w:val="3"/>
        </w:numPr>
        <w:adjustRightInd/>
        <w:snapToGrid/>
        <w:spacing w:line="240" w:lineRule="auto"/>
        <w:rPr>
          <w:rFonts w:cs="Arial"/>
          <w:szCs w:val="22"/>
        </w:rPr>
      </w:pPr>
      <w:r>
        <w:rPr>
          <w:rFonts w:cs="Arial"/>
          <w:szCs w:val="22"/>
        </w:rPr>
        <w:t>Belonging: St Hilda’s cultivates an inclusive and supportive community where diversity and individuality is celebrated</w:t>
      </w:r>
    </w:p>
    <w:p w14:paraId="424297B5" w14:textId="77777777" w:rsidR="00B83162" w:rsidRDefault="00B83162" w:rsidP="00B83162">
      <w:pPr>
        <w:pStyle w:val="ListParagraph"/>
        <w:numPr>
          <w:ilvl w:val="0"/>
          <w:numId w:val="3"/>
        </w:numPr>
        <w:adjustRightInd/>
        <w:snapToGrid/>
        <w:spacing w:line="240" w:lineRule="auto"/>
        <w:rPr>
          <w:rFonts w:cs="Arial"/>
          <w:szCs w:val="22"/>
        </w:rPr>
      </w:pPr>
      <w:r>
        <w:rPr>
          <w:rFonts w:cs="Arial"/>
          <w:szCs w:val="22"/>
        </w:rPr>
        <w:t xml:space="preserve">Challenge: St Hilda’s provides a climate of openness which encouraged genuine engagement, the expression of differing views and positive discourse </w:t>
      </w:r>
    </w:p>
    <w:p w14:paraId="0FC2CD8E" w14:textId="77777777" w:rsidR="00B83162" w:rsidRDefault="00B83162" w:rsidP="00B83162">
      <w:pPr>
        <w:pStyle w:val="ListParagraph"/>
        <w:numPr>
          <w:ilvl w:val="0"/>
          <w:numId w:val="3"/>
        </w:numPr>
        <w:adjustRightInd/>
        <w:snapToGrid/>
        <w:spacing w:line="240" w:lineRule="auto"/>
        <w:rPr>
          <w:rFonts w:cs="Arial"/>
          <w:szCs w:val="22"/>
        </w:rPr>
      </w:pPr>
      <w:r>
        <w:rPr>
          <w:rFonts w:cs="Arial"/>
          <w:szCs w:val="22"/>
        </w:rPr>
        <w:t>Growth: St Hilda’s supports students to find their passions, achieve their ambitions and pursue excellence through a growth and development mindset</w:t>
      </w:r>
    </w:p>
    <w:p w14:paraId="3F54690C" w14:textId="77777777" w:rsidR="00B83162" w:rsidRDefault="00B83162" w:rsidP="00B83162">
      <w:pPr>
        <w:pStyle w:val="ListParagraph"/>
        <w:numPr>
          <w:ilvl w:val="0"/>
          <w:numId w:val="3"/>
        </w:numPr>
        <w:adjustRightInd/>
        <w:snapToGrid/>
        <w:spacing w:line="240" w:lineRule="auto"/>
        <w:rPr>
          <w:rFonts w:cs="Arial"/>
          <w:szCs w:val="22"/>
        </w:rPr>
      </w:pPr>
      <w:proofErr w:type="spellStart"/>
      <w:r>
        <w:rPr>
          <w:rFonts w:cs="Arial"/>
          <w:szCs w:val="22"/>
        </w:rPr>
        <w:t>Communitas</w:t>
      </w:r>
      <w:proofErr w:type="spellEnd"/>
      <w:r>
        <w:rPr>
          <w:rFonts w:cs="Arial"/>
          <w:szCs w:val="22"/>
        </w:rPr>
        <w:t xml:space="preserve">: St Hilda’s provides opportunities to support others both within the college community and the broader local, national and global community. </w:t>
      </w:r>
    </w:p>
    <w:p w14:paraId="4A6C0C34" w14:textId="77777777" w:rsidR="00B54ADA" w:rsidRPr="004A7D1D" w:rsidRDefault="00B54ADA" w:rsidP="00E04F7D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14:paraId="1409F6DB" w14:textId="5D4FE67B" w:rsidR="0009619B" w:rsidRPr="004A7D1D" w:rsidRDefault="0009619B" w:rsidP="00E04F7D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tbl>
      <w:tblPr>
        <w:tblW w:w="944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2"/>
        <w:gridCol w:w="4254"/>
        <w:gridCol w:w="764"/>
        <w:gridCol w:w="2123"/>
      </w:tblGrid>
      <w:tr w:rsidR="00387DAE" w:rsidRPr="004A7D1D" w14:paraId="28BEA663" w14:textId="77777777" w:rsidTr="007B3ED1">
        <w:trPr>
          <w:trHeight w:val="735"/>
        </w:trPr>
        <w:tc>
          <w:tcPr>
            <w:tcW w:w="2302" w:type="dxa"/>
            <w:vAlign w:val="center"/>
          </w:tcPr>
          <w:p w14:paraId="70911E2E" w14:textId="77777777" w:rsidR="00387DAE" w:rsidRPr="004A7D1D" w:rsidRDefault="00387DAE" w:rsidP="00E04F7D">
            <w:pPr>
              <w:spacing w:line="240" w:lineRule="auto"/>
              <w:rPr>
                <w:rFonts w:cs="Arial"/>
                <w:b/>
                <w:szCs w:val="22"/>
              </w:rPr>
            </w:pPr>
            <w:r w:rsidRPr="004A7D1D">
              <w:rPr>
                <w:rFonts w:cs="Arial"/>
                <w:szCs w:val="22"/>
              </w:rPr>
              <w:t>Employee Signature</w:t>
            </w:r>
          </w:p>
        </w:tc>
        <w:tc>
          <w:tcPr>
            <w:tcW w:w="4254" w:type="dxa"/>
            <w:vAlign w:val="center"/>
          </w:tcPr>
          <w:p w14:paraId="0A3FC8D2" w14:textId="77777777" w:rsidR="00387DAE" w:rsidRPr="004A7D1D" w:rsidRDefault="00387DAE" w:rsidP="00E04F7D">
            <w:pPr>
              <w:spacing w:line="240" w:lineRule="auto"/>
              <w:rPr>
                <w:rFonts w:cs="Arial"/>
                <w:b/>
                <w:szCs w:val="22"/>
              </w:rPr>
            </w:pPr>
          </w:p>
        </w:tc>
        <w:tc>
          <w:tcPr>
            <w:tcW w:w="764" w:type="dxa"/>
            <w:vAlign w:val="center"/>
          </w:tcPr>
          <w:p w14:paraId="4C07C860" w14:textId="77777777" w:rsidR="00387DAE" w:rsidRPr="004A7D1D" w:rsidRDefault="00387DAE" w:rsidP="00E04F7D">
            <w:pPr>
              <w:spacing w:line="240" w:lineRule="auto"/>
              <w:rPr>
                <w:rFonts w:cs="Arial"/>
                <w:b/>
                <w:szCs w:val="22"/>
              </w:rPr>
            </w:pPr>
            <w:r w:rsidRPr="004A7D1D">
              <w:rPr>
                <w:rFonts w:cs="Arial"/>
                <w:szCs w:val="22"/>
              </w:rPr>
              <w:t>Date</w:t>
            </w:r>
          </w:p>
        </w:tc>
        <w:tc>
          <w:tcPr>
            <w:tcW w:w="2123" w:type="dxa"/>
            <w:vAlign w:val="center"/>
          </w:tcPr>
          <w:p w14:paraId="619EEB88" w14:textId="77777777" w:rsidR="00387DAE" w:rsidRPr="004A7D1D" w:rsidRDefault="00387DAE" w:rsidP="00E04F7D">
            <w:pPr>
              <w:spacing w:line="240" w:lineRule="auto"/>
              <w:rPr>
                <w:rFonts w:cs="Arial"/>
                <w:szCs w:val="22"/>
              </w:rPr>
            </w:pPr>
          </w:p>
        </w:tc>
      </w:tr>
      <w:tr w:rsidR="00387DAE" w:rsidRPr="004A7D1D" w14:paraId="359F5C2C" w14:textId="77777777" w:rsidTr="007B3ED1">
        <w:trPr>
          <w:trHeight w:val="825"/>
        </w:trPr>
        <w:tc>
          <w:tcPr>
            <w:tcW w:w="2302" w:type="dxa"/>
            <w:vAlign w:val="center"/>
          </w:tcPr>
          <w:p w14:paraId="3501DF9C" w14:textId="77777777" w:rsidR="00387DAE" w:rsidRPr="004A7D1D" w:rsidRDefault="00387DAE" w:rsidP="00E04F7D">
            <w:pPr>
              <w:spacing w:line="240" w:lineRule="auto"/>
              <w:rPr>
                <w:rFonts w:cs="Arial"/>
                <w:b/>
                <w:szCs w:val="22"/>
              </w:rPr>
            </w:pPr>
            <w:r w:rsidRPr="004A7D1D">
              <w:rPr>
                <w:rFonts w:cs="Arial"/>
                <w:szCs w:val="22"/>
              </w:rPr>
              <w:t>Manager Signature</w:t>
            </w:r>
          </w:p>
        </w:tc>
        <w:tc>
          <w:tcPr>
            <w:tcW w:w="4254" w:type="dxa"/>
            <w:vAlign w:val="center"/>
          </w:tcPr>
          <w:p w14:paraId="23EC2DA1" w14:textId="77777777" w:rsidR="00387DAE" w:rsidRPr="004A7D1D" w:rsidRDefault="00387DAE" w:rsidP="00E04F7D">
            <w:pPr>
              <w:spacing w:line="240" w:lineRule="auto"/>
              <w:rPr>
                <w:rFonts w:cs="Arial"/>
                <w:b/>
                <w:szCs w:val="22"/>
              </w:rPr>
            </w:pPr>
          </w:p>
        </w:tc>
        <w:tc>
          <w:tcPr>
            <w:tcW w:w="764" w:type="dxa"/>
            <w:vAlign w:val="center"/>
          </w:tcPr>
          <w:p w14:paraId="369F37AE" w14:textId="77777777" w:rsidR="00387DAE" w:rsidRPr="004A7D1D" w:rsidRDefault="00387DAE" w:rsidP="00E04F7D">
            <w:pPr>
              <w:spacing w:line="240" w:lineRule="auto"/>
              <w:rPr>
                <w:rFonts w:cs="Arial"/>
                <w:b/>
                <w:szCs w:val="22"/>
              </w:rPr>
            </w:pPr>
            <w:r w:rsidRPr="004A7D1D">
              <w:rPr>
                <w:rFonts w:cs="Arial"/>
                <w:szCs w:val="22"/>
              </w:rPr>
              <w:t>Date</w:t>
            </w:r>
          </w:p>
        </w:tc>
        <w:tc>
          <w:tcPr>
            <w:tcW w:w="2123" w:type="dxa"/>
            <w:vAlign w:val="center"/>
          </w:tcPr>
          <w:p w14:paraId="1527DEE9" w14:textId="77777777" w:rsidR="00387DAE" w:rsidRPr="004A7D1D" w:rsidRDefault="00387DAE" w:rsidP="00E04F7D">
            <w:pPr>
              <w:spacing w:line="240" w:lineRule="auto"/>
              <w:rPr>
                <w:rFonts w:cs="Arial"/>
                <w:szCs w:val="22"/>
              </w:rPr>
            </w:pPr>
          </w:p>
        </w:tc>
      </w:tr>
    </w:tbl>
    <w:p w14:paraId="3D9FE16C" w14:textId="77777777" w:rsidR="00387DAE" w:rsidRPr="004A7D1D" w:rsidRDefault="00387DAE" w:rsidP="00E04F7D">
      <w:pPr>
        <w:tabs>
          <w:tab w:val="left" w:pos="2093"/>
        </w:tabs>
        <w:spacing w:line="240" w:lineRule="auto"/>
        <w:rPr>
          <w:rFonts w:cs="Arial"/>
          <w:b/>
          <w:szCs w:val="22"/>
        </w:rPr>
      </w:pPr>
    </w:p>
    <w:sectPr w:rsidR="00387DAE" w:rsidRPr="004A7D1D" w:rsidSect="004A7D1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134" w:right="1134" w:bottom="1021" w:left="1474" w:header="57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63C85E" w14:textId="77777777" w:rsidR="00A15980" w:rsidRDefault="00A15980">
      <w:r>
        <w:separator/>
      </w:r>
    </w:p>
  </w:endnote>
  <w:endnote w:type="continuationSeparator" w:id="0">
    <w:p w14:paraId="75F9A51F" w14:textId="77777777" w:rsidR="00A15980" w:rsidRDefault="00A159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F8C6C9B-1C86-4F1B-9423-5208A97DF50D}"/>
  </w:font>
  <w:font w:name="Frutiger LT 45 Light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B860D7EF-9ABB-41E2-AE9F-5D5E6D26874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DCA37D3-2027-4FC8-818E-DD11BCAFC431}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F78491C-A742-46AA-BD22-B5EE75D3F1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1DEEA" w14:textId="77777777" w:rsidR="0098588A" w:rsidRDefault="009858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8E284" w14:textId="77777777" w:rsidR="0098588A" w:rsidRDefault="0098588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332F8" w14:textId="77777777" w:rsidR="0098588A" w:rsidRDefault="009858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2A5697" w14:textId="77777777" w:rsidR="00A15980" w:rsidRDefault="00A15980">
      <w:r>
        <w:separator/>
      </w:r>
    </w:p>
  </w:footnote>
  <w:footnote w:type="continuationSeparator" w:id="0">
    <w:p w14:paraId="72F3958F" w14:textId="77777777" w:rsidR="00A15980" w:rsidRDefault="00A159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1B2C9" w14:textId="39E8F250" w:rsidR="0098588A" w:rsidRDefault="009858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73F02" w14:textId="38A4B3CA" w:rsidR="0098588A" w:rsidRDefault="0098588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839C2" w14:textId="364CC331" w:rsidR="0098588A" w:rsidRDefault="009858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C8D1A2C"/>
    <w:multiLevelType w:val="hybridMultilevel"/>
    <w:tmpl w:val="0C8CBA3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89"/>
    <w:multiLevelType w:val="singleLevel"/>
    <w:tmpl w:val="9F10B200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23462D"/>
    <w:multiLevelType w:val="hybridMultilevel"/>
    <w:tmpl w:val="C5D05836"/>
    <w:lvl w:ilvl="0" w:tplc="D6CE4D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cs="Symbol" w:hint="default"/>
        <w:b w:val="0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2670B6"/>
    <w:multiLevelType w:val="hybridMultilevel"/>
    <w:tmpl w:val="A366F4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67418"/>
    <w:multiLevelType w:val="hybridMultilevel"/>
    <w:tmpl w:val="D892F33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9F7D7B"/>
    <w:multiLevelType w:val="hybridMultilevel"/>
    <w:tmpl w:val="77F095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AD4DF8"/>
    <w:multiLevelType w:val="hybridMultilevel"/>
    <w:tmpl w:val="AFEA4DA2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C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C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C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7112E8F"/>
    <w:multiLevelType w:val="hybridMultilevel"/>
    <w:tmpl w:val="B0C62A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7927FD"/>
    <w:multiLevelType w:val="hybridMultilevel"/>
    <w:tmpl w:val="72EC442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257FFB"/>
    <w:multiLevelType w:val="hybridMultilevel"/>
    <w:tmpl w:val="73F4D30A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0050409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0050409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0050409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D115B59"/>
    <w:multiLevelType w:val="hybridMultilevel"/>
    <w:tmpl w:val="26A84360"/>
    <w:lvl w:ilvl="0" w:tplc="091A68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C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14E6102"/>
    <w:multiLevelType w:val="hybridMultilevel"/>
    <w:tmpl w:val="C00042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F71EA3"/>
    <w:multiLevelType w:val="hybridMultilevel"/>
    <w:tmpl w:val="F32686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A50472"/>
    <w:multiLevelType w:val="hybridMultilevel"/>
    <w:tmpl w:val="88FE17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042CBF"/>
    <w:multiLevelType w:val="hybridMultilevel"/>
    <w:tmpl w:val="CE1CB4F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93349BA"/>
    <w:multiLevelType w:val="hybridMultilevel"/>
    <w:tmpl w:val="41C447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204723"/>
    <w:multiLevelType w:val="hybridMultilevel"/>
    <w:tmpl w:val="BCD82A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1C4539"/>
    <w:multiLevelType w:val="hybridMultilevel"/>
    <w:tmpl w:val="D9E4902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886C41"/>
    <w:multiLevelType w:val="hybridMultilevel"/>
    <w:tmpl w:val="8A5C5CB2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Arial" w:hint="default"/>
      </w:rPr>
    </w:lvl>
    <w:lvl w:ilvl="2" w:tplc="0C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Arial" w:hint="default"/>
      </w:rPr>
    </w:lvl>
    <w:lvl w:ilvl="5" w:tplc="0C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Arial" w:hint="default"/>
      </w:rPr>
    </w:lvl>
    <w:lvl w:ilvl="8" w:tplc="0C0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2DE61C88"/>
    <w:multiLevelType w:val="hybridMultilevel"/>
    <w:tmpl w:val="892000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3E5BFC"/>
    <w:multiLevelType w:val="hybridMultilevel"/>
    <w:tmpl w:val="F058FD4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17F1407"/>
    <w:multiLevelType w:val="hybridMultilevel"/>
    <w:tmpl w:val="FCC23E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FF2518"/>
    <w:multiLevelType w:val="hybridMultilevel"/>
    <w:tmpl w:val="7876C0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CD2557"/>
    <w:multiLevelType w:val="hybridMultilevel"/>
    <w:tmpl w:val="9FE0E5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1E4CA2"/>
    <w:multiLevelType w:val="hybridMultilevel"/>
    <w:tmpl w:val="30FA5FF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A695E40"/>
    <w:multiLevelType w:val="hybridMultilevel"/>
    <w:tmpl w:val="09D6B8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7A5046"/>
    <w:multiLevelType w:val="hybridMultilevel"/>
    <w:tmpl w:val="CA50D6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270F41"/>
    <w:multiLevelType w:val="hybridMultilevel"/>
    <w:tmpl w:val="A73EA3B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A122B7"/>
    <w:multiLevelType w:val="multilevel"/>
    <w:tmpl w:val="1B726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DE97B2A"/>
    <w:multiLevelType w:val="hybridMultilevel"/>
    <w:tmpl w:val="8530EF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024134"/>
    <w:multiLevelType w:val="hybridMultilevel"/>
    <w:tmpl w:val="49D6F1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C30516"/>
    <w:multiLevelType w:val="hybridMultilevel"/>
    <w:tmpl w:val="7FE84D9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753333A"/>
    <w:multiLevelType w:val="hybridMultilevel"/>
    <w:tmpl w:val="4C0484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F2733C"/>
    <w:multiLevelType w:val="hybridMultilevel"/>
    <w:tmpl w:val="4F9C8B28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C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C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C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C430EDE"/>
    <w:multiLevelType w:val="hybridMultilevel"/>
    <w:tmpl w:val="58DA356C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sz w:val="22"/>
        <w:szCs w:val="22"/>
      </w:rPr>
    </w:lvl>
    <w:lvl w:ilvl="1" w:tplc="558EAF9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sz w:val="24"/>
        <w:szCs w:val="22"/>
      </w:rPr>
    </w:lvl>
    <w:lvl w:ilvl="2" w:tplc="0C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6D7D1187"/>
    <w:multiLevelType w:val="hybridMultilevel"/>
    <w:tmpl w:val="F7F04394"/>
    <w:lvl w:ilvl="0" w:tplc="D6CE4D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Symbol" w:hint="default"/>
        <w:b w:val="0"/>
        <w:sz w:val="22"/>
        <w:szCs w:val="22"/>
      </w:r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42E5D59"/>
    <w:multiLevelType w:val="hybridMultilevel"/>
    <w:tmpl w:val="ED348F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EB1953"/>
    <w:multiLevelType w:val="multilevel"/>
    <w:tmpl w:val="856C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A251DE8"/>
    <w:multiLevelType w:val="hybridMultilevel"/>
    <w:tmpl w:val="01B846AA"/>
    <w:lvl w:ilvl="0" w:tplc="85E64CE0">
      <w:start w:val="1"/>
      <w:numFmt w:val="bullet"/>
      <w:lvlText w:val=""/>
      <w:legacy w:legacy="1" w:legacySpace="0" w:legacyIndent="360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94507781">
    <w:abstractNumId w:val="1"/>
  </w:num>
  <w:num w:numId="2" w16cid:durableId="836843830">
    <w:abstractNumId w:val="20"/>
  </w:num>
  <w:num w:numId="3" w16cid:durableId="893345034">
    <w:abstractNumId w:val="4"/>
  </w:num>
  <w:num w:numId="4" w16cid:durableId="935134127">
    <w:abstractNumId w:val="32"/>
  </w:num>
  <w:num w:numId="5" w16cid:durableId="1224562346">
    <w:abstractNumId w:val="14"/>
  </w:num>
  <w:num w:numId="6" w16cid:durableId="557206994">
    <w:abstractNumId w:val="5"/>
  </w:num>
  <w:num w:numId="7" w16cid:durableId="890307315">
    <w:abstractNumId w:val="3"/>
  </w:num>
  <w:num w:numId="8" w16cid:durableId="1378623449">
    <w:abstractNumId w:val="36"/>
  </w:num>
  <w:num w:numId="9" w16cid:durableId="418988381">
    <w:abstractNumId w:val="8"/>
  </w:num>
  <w:num w:numId="10" w16cid:durableId="1506163426">
    <w:abstractNumId w:val="31"/>
  </w:num>
  <w:num w:numId="11" w16cid:durableId="1685354262">
    <w:abstractNumId w:val="16"/>
  </w:num>
  <w:num w:numId="12" w16cid:durableId="1640914388">
    <w:abstractNumId w:val="17"/>
  </w:num>
  <w:num w:numId="13" w16cid:durableId="121164846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89431645">
    <w:abstractNumId w:val="6"/>
  </w:num>
  <w:num w:numId="15" w16cid:durableId="195119646">
    <w:abstractNumId w:val="34"/>
  </w:num>
  <w:num w:numId="16" w16cid:durableId="23764135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51541548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276692">
    <w:abstractNumId w:val="9"/>
  </w:num>
  <w:num w:numId="19" w16cid:durableId="1345862611">
    <w:abstractNumId w:val="33"/>
  </w:num>
  <w:num w:numId="20" w16cid:durableId="1338927806">
    <w:abstractNumId w:val="18"/>
  </w:num>
  <w:num w:numId="21" w16cid:durableId="2140687501">
    <w:abstractNumId w:val="10"/>
  </w:num>
  <w:num w:numId="22" w16cid:durableId="306399900">
    <w:abstractNumId w:val="15"/>
  </w:num>
  <w:num w:numId="23" w16cid:durableId="1127360513">
    <w:abstractNumId w:val="21"/>
  </w:num>
  <w:num w:numId="24" w16cid:durableId="684138790">
    <w:abstractNumId w:val="29"/>
  </w:num>
  <w:num w:numId="25" w16cid:durableId="687413718">
    <w:abstractNumId w:val="35"/>
  </w:num>
  <w:num w:numId="26" w16cid:durableId="193201889">
    <w:abstractNumId w:val="2"/>
  </w:num>
  <w:num w:numId="27" w16cid:durableId="792598673">
    <w:abstractNumId w:val="30"/>
  </w:num>
  <w:num w:numId="28" w16cid:durableId="1939017124">
    <w:abstractNumId w:val="19"/>
  </w:num>
  <w:num w:numId="29" w16cid:durableId="453867383">
    <w:abstractNumId w:val="7"/>
  </w:num>
  <w:num w:numId="30" w16cid:durableId="492571920">
    <w:abstractNumId w:val="26"/>
  </w:num>
  <w:num w:numId="31" w16cid:durableId="1398701946">
    <w:abstractNumId w:val="13"/>
  </w:num>
  <w:num w:numId="32" w16cid:durableId="240213368">
    <w:abstractNumId w:val="24"/>
  </w:num>
  <w:num w:numId="33" w16cid:durableId="1231771120">
    <w:abstractNumId w:val="25"/>
  </w:num>
  <w:num w:numId="34" w16cid:durableId="106198920">
    <w:abstractNumId w:val="27"/>
  </w:num>
  <w:num w:numId="35" w16cid:durableId="1143817970">
    <w:abstractNumId w:val="37"/>
  </w:num>
  <w:num w:numId="36" w16cid:durableId="1443456941">
    <w:abstractNumId w:val="11"/>
  </w:num>
  <w:num w:numId="37" w16cid:durableId="30420096">
    <w:abstractNumId w:val="22"/>
  </w:num>
  <w:num w:numId="38" w16cid:durableId="1134955365">
    <w:abstractNumId w:val="12"/>
  </w:num>
  <w:num w:numId="39" w16cid:durableId="278342989">
    <w:abstractNumId w:val="28"/>
  </w:num>
  <w:num w:numId="40" w16cid:durableId="204754492">
    <w:abstractNumId w:val="0"/>
  </w:num>
  <w:num w:numId="41" w16cid:durableId="1717968142">
    <w:abstractNumId w:val="38"/>
  </w:num>
  <w:num w:numId="42" w16cid:durableId="1674411133">
    <w:abstractNumId w:val="2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mailMerge>
    <w:mainDocumentType w:val="mailingLabels"/>
    <w:dataType w:val="textFile"/>
    <w:activeRecord w:val="-1"/>
  </w:mailMerge>
  <w:defaultTabStop w:val="720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FF0"/>
    <w:rsid w:val="00002000"/>
    <w:rsid w:val="00002B17"/>
    <w:rsid w:val="0001370A"/>
    <w:rsid w:val="000140E2"/>
    <w:rsid w:val="000140F4"/>
    <w:rsid w:val="00015911"/>
    <w:rsid w:val="0003053D"/>
    <w:rsid w:val="000375FD"/>
    <w:rsid w:val="00037A40"/>
    <w:rsid w:val="00041050"/>
    <w:rsid w:val="00045962"/>
    <w:rsid w:val="0005278F"/>
    <w:rsid w:val="0005332B"/>
    <w:rsid w:val="0006582F"/>
    <w:rsid w:val="00072EEB"/>
    <w:rsid w:val="0008567B"/>
    <w:rsid w:val="00091A13"/>
    <w:rsid w:val="000939F7"/>
    <w:rsid w:val="0009619B"/>
    <w:rsid w:val="00097A9C"/>
    <w:rsid w:val="000B29AB"/>
    <w:rsid w:val="000B776E"/>
    <w:rsid w:val="000C14BA"/>
    <w:rsid w:val="000D0BA4"/>
    <w:rsid w:val="000D4EAA"/>
    <w:rsid w:val="000E2CF3"/>
    <w:rsid w:val="000E73D9"/>
    <w:rsid w:val="000F1577"/>
    <w:rsid w:val="00103B59"/>
    <w:rsid w:val="00103BEB"/>
    <w:rsid w:val="00114E93"/>
    <w:rsid w:val="001168E8"/>
    <w:rsid w:val="00131390"/>
    <w:rsid w:val="0014659D"/>
    <w:rsid w:val="00151788"/>
    <w:rsid w:val="001522E2"/>
    <w:rsid w:val="0015491C"/>
    <w:rsid w:val="00163C87"/>
    <w:rsid w:val="0016442C"/>
    <w:rsid w:val="00167506"/>
    <w:rsid w:val="0017014F"/>
    <w:rsid w:val="00173790"/>
    <w:rsid w:val="00180C44"/>
    <w:rsid w:val="00183B9F"/>
    <w:rsid w:val="001842C2"/>
    <w:rsid w:val="0019099E"/>
    <w:rsid w:val="00190D08"/>
    <w:rsid w:val="0019731B"/>
    <w:rsid w:val="001A039E"/>
    <w:rsid w:val="001B2E60"/>
    <w:rsid w:val="001B77EF"/>
    <w:rsid w:val="001C790E"/>
    <w:rsid w:val="001C7E45"/>
    <w:rsid w:val="001E3CF4"/>
    <w:rsid w:val="001E4385"/>
    <w:rsid w:val="001E64FB"/>
    <w:rsid w:val="001F2CFB"/>
    <w:rsid w:val="00204712"/>
    <w:rsid w:val="00206055"/>
    <w:rsid w:val="00210447"/>
    <w:rsid w:val="0021073A"/>
    <w:rsid w:val="00211A0D"/>
    <w:rsid w:val="00231B7A"/>
    <w:rsid w:val="00255FBC"/>
    <w:rsid w:val="002572E6"/>
    <w:rsid w:val="0027601B"/>
    <w:rsid w:val="002760DB"/>
    <w:rsid w:val="00280770"/>
    <w:rsid w:val="00282E0F"/>
    <w:rsid w:val="00285290"/>
    <w:rsid w:val="0029009B"/>
    <w:rsid w:val="002A22B7"/>
    <w:rsid w:val="002A3406"/>
    <w:rsid w:val="002B6CF8"/>
    <w:rsid w:val="002B784F"/>
    <w:rsid w:val="002C57FE"/>
    <w:rsid w:val="002C618F"/>
    <w:rsid w:val="002C6432"/>
    <w:rsid w:val="002C71C3"/>
    <w:rsid w:val="002C7C90"/>
    <w:rsid w:val="002D370D"/>
    <w:rsid w:val="002D40E6"/>
    <w:rsid w:val="002D7842"/>
    <w:rsid w:val="002E1E7E"/>
    <w:rsid w:val="002F0E52"/>
    <w:rsid w:val="002F7EBF"/>
    <w:rsid w:val="003071B6"/>
    <w:rsid w:val="00316DBC"/>
    <w:rsid w:val="00322AD7"/>
    <w:rsid w:val="003368EF"/>
    <w:rsid w:val="00337345"/>
    <w:rsid w:val="00351B27"/>
    <w:rsid w:val="00353571"/>
    <w:rsid w:val="0035768D"/>
    <w:rsid w:val="00376965"/>
    <w:rsid w:val="0038013B"/>
    <w:rsid w:val="00382A9D"/>
    <w:rsid w:val="00382B8B"/>
    <w:rsid w:val="00387320"/>
    <w:rsid w:val="00387DAE"/>
    <w:rsid w:val="0039223B"/>
    <w:rsid w:val="003A0B79"/>
    <w:rsid w:val="003A1BE9"/>
    <w:rsid w:val="003A3345"/>
    <w:rsid w:val="003A3511"/>
    <w:rsid w:val="003A3585"/>
    <w:rsid w:val="003B2FB3"/>
    <w:rsid w:val="003B406C"/>
    <w:rsid w:val="003C6EA4"/>
    <w:rsid w:val="003D1157"/>
    <w:rsid w:val="003D32E6"/>
    <w:rsid w:val="003D3476"/>
    <w:rsid w:val="003D763A"/>
    <w:rsid w:val="003E773A"/>
    <w:rsid w:val="004148B4"/>
    <w:rsid w:val="0043404A"/>
    <w:rsid w:val="004340A9"/>
    <w:rsid w:val="00441014"/>
    <w:rsid w:val="00445661"/>
    <w:rsid w:val="00457A42"/>
    <w:rsid w:val="00457F60"/>
    <w:rsid w:val="00480198"/>
    <w:rsid w:val="00486C90"/>
    <w:rsid w:val="00487162"/>
    <w:rsid w:val="00492736"/>
    <w:rsid w:val="004A3122"/>
    <w:rsid w:val="004A472C"/>
    <w:rsid w:val="004A7D1D"/>
    <w:rsid w:val="004B21DD"/>
    <w:rsid w:val="004D5019"/>
    <w:rsid w:val="004E013D"/>
    <w:rsid w:val="005002A1"/>
    <w:rsid w:val="005037AB"/>
    <w:rsid w:val="00503A54"/>
    <w:rsid w:val="005040A8"/>
    <w:rsid w:val="005042F8"/>
    <w:rsid w:val="00504F98"/>
    <w:rsid w:val="00514031"/>
    <w:rsid w:val="00526E69"/>
    <w:rsid w:val="00536C7F"/>
    <w:rsid w:val="005403A0"/>
    <w:rsid w:val="0054488F"/>
    <w:rsid w:val="00553158"/>
    <w:rsid w:val="0055365D"/>
    <w:rsid w:val="00553EA2"/>
    <w:rsid w:val="00554EE5"/>
    <w:rsid w:val="0055748F"/>
    <w:rsid w:val="00564872"/>
    <w:rsid w:val="00565739"/>
    <w:rsid w:val="00571FF0"/>
    <w:rsid w:val="00584C32"/>
    <w:rsid w:val="005855BC"/>
    <w:rsid w:val="00592E91"/>
    <w:rsid w:val="00596DBC"/>
    <w:rsid w:val="0059742A"/>
    <w:rsid w:val="005A07E4"/>
    <w:rsid w:val="005A17F7"/>
    <w:rsid w:val="005A5389"/>
    <w:rsid w:val="005B0CB4"/>
    <w:rsid w:val="005C24DC"/>
    <w:rsid w:val="005C5503"/>
    <w:rsid w:val="005F49BF"/>
    <w:rsid w:val="00605E89"/>
    <w:rsid w:val="00614E92"/>
    <w:rsid w:val="00616222"/>
    <w:rsid w:val="0062143B"/>
    <w:rsid w:val="006220D6"/>
    <w:rsid w:val="00636B31"/>
    <w:rsid w:val="00642E7F"/>
    <w:rsid w:val="00643088"/>
    <w:rsid w:val="0065573C"/>
    <w:rsid w:val="00660C95"/>
    <w:rsid w:val="00661F0D"/>
    <w:rsid w:val="00677F0E"/>
    <w:rsid w:val="0068049B"/>
    <w:rsid w:val="00685742"/>
    <w:rsid w:val="006863B5"/>
    <w:rsid w:val="006865E3"/>
    <w:rsid w:val="006A636A"/>
    <w:rsid w:val="006C0372"/>
    <w:rsid w:val="006C0C21"/>
    <w:rsid w:val="006C0CB2"/>
    <w:rsid w:val="006D7FF7"/>
    <w:rsid w:val="006E2ECD"/>
    <w:rsid w:val="006F1823"/>
    <w:rsid w:val="007063DB"/>
    <w:rsid w:val="0071067D"/>
    <w:rsid w:val="00714D77"/>
    <w:rsid w:val="00716428"/>
    <w:rsid w:val="0073398C"/>
    <w:rsid w:val="007343D1"/>
    <w:rsid w:val="00734A9C"/>
    <w:rsid w:val="00736226"/>
    <w:rsid w:val="007414CC"/>
    <w:rsid w:val="00744EB0"/>
    <w:rsid w:val="00750E27"/>
    <w:rsid w:val="00754481"/>
    <w:rsid w:val="00765334"/>
    <w:rsid w:val="00767246"/>
    <w:rsid w:val="00767965"/>
    <w:rsid w:val="0077320A"/>
    <w:rsid w:val="00782BAA"/>
    <w:rsid w:val="007837A7"/>
    <w:rsid w:val="00784F45"/>
    <w:rsid w:val="00785A6B"/>
    <w:rsid w:val="0079384B"/>
    <w:rsid w:val="007B3ED1"/>
    <w:rsid w:val="007B7771"/>
    <w:rsid w:val="007C1A0F"/>
    <w:rsid w:val="007C2258"/>
    <w:rsid w:val="007C3B48"/>
    <w:rsid w:val="007C4AE9"/>
    <w:rsid w:val="007D0F6A"/>
    <w:rsid w:val="007E10EF"/>
    <w:rsid w:val="007E1823"/>
    <w:rsid w:val="00805180"/>
    <w:rsid w:val="00812A1B"/>
    <w:rsid w:val="008140B3"/>
    <w:rsid w:val="00824424"/>
    <w:rsid w:val="0083167B"/>
    <w:rsid w:val="0083224E"/>
    <w:rsid w:val="00834689"/>
    <w:rsid w:val="008378CA"/>
    <w:rsid w:val="00841CC1"/>
    <w:rsid w:val="008441AA"/>
    <w:rsid w:val="008461F7"/>
    <w:rsid w:val="008508A5"/>
    <w:rsid w:val="008510A6"/>
    <w:rsid w:val="008514A4"/>
    <w:rsid w:val="0085425F"/>
    <w:rsid w:val="00872EC7"/>
    <w:rsid w:val="00891629"/>
    <w:rsid w:val="008916C2"/>
    <w:rsid w:val="008934FA"/>
    <w:rsid w:val="008A4E0C"/>
    <w:rsid w:val="008A6762"/>
    <w:rsid w:val="008A7E39"/>
    <w:rsid w:val="008B56A1"/>
    <w:rsid w:val="008C5F6D"/>
    <w:rsid w:val="008D147C"/>
    <w:rsid w:val="008D6055"/>
    <w:rsid w:val="008D751C"/>
    <w:rsid w:val="008E6439"/>
    <w:rsid w:val="008F4EE1"/>
    <w:rsid w:val="00902EA1"/>
    <w:rsid w:val="00904CE1"/>
    <w:rsid w:val="00906C94"/>
    <w:rsid w:val="00906E70"/>
    <w:rsid w:val="00914684"/>
    <w:rsid w:val="00915A39"/>
    <w:rsid w:val="00916625"/>
    <w:rsid w:val="009237CD"/>
    <w:rsid w:val="009506BC"/>
    <w:rsid w:val="00951FEB"/>
    <w:rsid w:val="0096292A"/>
    <w:rsid w:val="00962990"/>
    <w:rsid w:val="0096461C"/>
    <w:rsid w:val="00967806"/>
    <w:rsid w:val="0097457B"/>
    <w:rsid w:val="009752C9"/>
    <w:rsid w:val="009825D4"/>
    <w:rsid w:val="00983FC2"/>
    <w:rsid w:val="0098588A"/>
    <w:rsid w:val="00993B1E"/>
    <w:rsid w:val="00994DBB"/>
    <w:rsid w:val="00997D31"/>
    <w:rsid w:val="009A48C7"/>
    <w:rsid w:val="009B4CCC"/>
    <w:rsid w:val="009C108E"/>
    <w:rsid w:val="009D417C"/>
    <w:rsid w:val="009D5E41"/>
    <w:rsid w:val="009F7773"/>
    <w:rsid w:val="00A032BE"/>
    <w:rsid w:val="00A06CA9"/>
    <w:rsid w:val="00A074F9"/>
    <w:rsid w:val="00A15352"/>
    <w:rsid w:val="00A15980"/>
    <w:rsid w:val="00A16AE4"/>
    <w:rsid w:val="00A26513"/>
    <w:rsid w:val="00A337DF"/>
    <w:rsid w:val="00A34938"/>
    <w:rsid w:val="00A36BDE"/>
    <w:rsid w:val="00A513FB"/>
    <w:rsid w:val="00A54949"/>
    <w:rsid w:val="00A63976"/>
    <w:rsid w:val="00A841DD"/>
    <w:rsid w:val="00A84A82"/>
    <w:rsid w:val="00A9211E"/>
    <w:rsid w:val="00A927BF"/>
    <w:rsid w:val="00A978F8"/>
    <w:rsid w:val="00AA048A"/>
    <w:rsid w:val="00AA0766"/>
    <w:rsid w:val="00AB3DB4"/>
    <w:rsid w:val="00AB7AA2"/>
    <w:rsid w:val="00AC032A"/>
    <w:rsid w:val="00AC1A5C"/>
    <w:rsid w:val="00AC1F27"/>
    <w:rsid w:val="00AC5508"/>
    <w:rsid w:val="00AE2010"/>
    <w:rsid w:val="00AE704B"/>
    <w:rsid w:val="00B12DAB"/>
    <w:rsid w:val="00B16341"/>
    <w:rsid w:val="00B2005D"/>
    <w:rsid w:val="00B2296E"/>
    <w:rsid w:val="00B279D6"/>
    <w:rsid w:val="00B30371"/>
    <w:rsid w:val="00B32EBC"/>
    <w:rsid w:val="00B33BC0"/>
    <w:rsid w:val="00B340CE"/>
    <w:rsid w:val="00B347E9"/>
    <w:rsid w:val="00B403B7"/>
    <w:rsid w:val="00B432F4"/>
    <w:rsid w:val="00B4572F"/>
    <w:rsid w:val="00B45C3C"/>
    <w:rsid w:val="00B54ADA"/>
    <w:rsid w:val="00B55AA7"/>
    <w:rsid w:val="00B57256"/>
    <w:rsid w:val="00B62660"/>
    <w:rsid w:val="00B6286D"/>
    <w:rsid w:val="00B67285"/>
    <w:rsid w:val="00B765F5"/>
    <w:rsid w:val="00B80DBB"/>
    <w:rsid w:val="00B829D5"/>
    <w:rsid w:val="00B83162"/>
    <w:rsid w:val="00B95421"/>
    <w:rsid w:val="00BA1935"/>
    <w:rsid w:val="00BA3256"/>
    <w:rsid w:val="00BA7570"/>
    <w:rsid w:val="00BA79ED"/>
    <w:rsid w:val="00BD4B5B"/>
    <w:rsid w:val="00BE0755"/>
    <w:rsid w:val="00BE0CC0"/>
    <w:rsid w:val="00BE4437"/>
    <w:rsid w:val="00C014EA"/>
    <w:rsid w:val="00C03B91"/>
    <w:rsid w:val="00C058C7"/>
    <w:rsid w:val="00C1555F"/>
    <w:rsid w:val="00C309E0"/>
    <w:rsid w:val="00C32655"/>
    <w:rsid w:val="00C327DE"/>
    <w:rsid w:val="00C36E6E"/>
    <w:rsid w:val="00C41343"/>
    <w:rsid w:val="00C435D4"/>
    <w:rsid w:val="00C471E5"/>
    <w:rsid w:val="00C62EE5"/>
    <w:rsid w:val="00C64AD8"/>
    <w:rsid w:val="00C663FB"/>
    <w:rsid w:val="00C709B4"/>
    <w:rsid w:val="00C711DF"/>
    <w:rsid w:val="00C7200D"/>
    <w:rsid w:val="00C75AEF"/>
    <w:rsid w:val="00C84800"/>
    <w:rsid w:val="00C857A7"/>
    <w:rsid w:val="00C85F3B"/>
    <w:rsid w:val="00C90F77"/>
    <w:rsid w:val="00C91204"/>
    <w:rsid w:val="00CB0609"/>
    <w:rsid w:val="00CB2D0D"/>
    <w:rsid w:val="00CB546E"/>
    <w:rsid w:val="00CC2184"/>
    <w:rsid w:val="00CE0966"/>
    <w:rsid w:val="00CE1073"/>
    <w:rsid w:val="00CF3944"/>
    <w:rsid w:val="00CF55DF"/>
    <w:rsid w:val="00CF6A32"/>
    <w:rsid w:val="00D06BD9"/>
    <w:rsid w:val="00D07DF1"/>
    <w:rsid w:val="00D12D51"/>
    <w:rsid w:val="00D137E1"/>
    <w:rsid w:val="00D14468"/>
    <w:rsid w:val="00D1526C"/>
    <w:rsid w:val="00D21357"/>
    <w:rsid w:val="00D2788A"/>
    <w:rsid w:val="00D32A32"/>
    <w:rsid w:val="00D4022D"/>
    <w:rsid w:val="00D63482"/>
    <w:rsid w:val="00D66FB2"/>
    <w:rsid w:val="00D7529F"/>
    <w:rsid w:val="00D7618D"/>
    <w:rsid w:val="00D819E9"/>
    <w:rsid w:val="00D81EE0"/>
    <w:rsid w:val="00D820DA"/>
    <w:rsid w:val="00D826E9"/>
    <w:rsid w:val="00D839C1"/>
    <w:rsid w:val="00D84A29"/>
    <w:rsid w:val="00DA1D2B"/>
    <w:rsid w:val="00DA6055"/>
    <w:rsid w:val="00DB6C00"/>
    <w:rsid w:val="00DC0DA7"/>
    <w:rsid w:val="00DC2563"/>
    <w:rsid w:val="00DC4C4F"/>
    <w:rsid w:val="00DE2F26"/>
    <w:rsid w:val="00DE3522"/>
    <w:rsid w:val="00DE6AB2"/>
    <w:rsid w:val="00DE799F"/>
    <w:rsid w:val="00DF6541"/>
    <w:rsid w:val="00E03C64"/>
    <w:rsid w:val="00E04F7D"/>
    <w:rsid w:val="00E06C2E"/>
    <w:rsid w:val="00E152E0"/>
    <w:rsid w:val="00E238C9"/>
    <w:rsid w:val="00E24A42"/>
    <w:rsid w:val="00E31A5B"/>
    <w:rsid w:val="00E41592"/>
    <w:rsid w:val="00E47C1B"/>
    <w:rsid w:val="00E53BA1"/>
    <w:rsid w:val="00E551F7"/>
    <w:rsid w:val="00E607EC"/>
    <w:rsid w:val="00E60F1A"/>
    <w:rsid w:val="00E64777"/>
    <w:rsid w:val="00E67873"/>
    <w:rsid w:val="00E67956"/>
    <w:rsid w:val="00E71179"/>
    <w:rsid w:val="00E82E80"/>
    <w:rsid w:val="00E84640"/>
    <w:rsid w:val="00E85763"/>
    <w:rsid w:val="00EA40F9"/>
    <w:rsid w:val="00EA5358"/>
    <w:rsid w:val="00EA7EFC"/>
    <w:rsid w:val="00EC08AB"/>
    <w:rsid w:val="00EC0DF0"/>
    <w:rsid w:val="00EC4D39"/>
    <w:rsid w:val="00EC5A23"/>
    <w:rsid w:val="00EC6AEC"/>
    <w:rsid w:val="00ED142C"/>
    <w:rsid w:val="00EE68D9"/>
    <w:rsid w:val="00EE69C9"/>
    <w:rsid w:val="00EF0E15"/>
    <w:rsid w:val="00EF3162"/>
    <w:rsid w:val="00EF6BB6"/>
    <w:rsid w:val="00F015E2"/>
    <w:rsid w:val="00F03A66"/>
    <w:rsid w:val="00F05503"/>
    <w:rsid w:val="00F12B30"/>
    <w:rsid w:val="00F12F89"/>
    <w:rsid w:val="00F223B2"/>
    <w:rsid w:val="00F24ECE"/>
    <w:rsid w:val="00F26A26"/>
    <w:rsid w:val="00F3699F"/>
    <w:rsid w:val="00F3715D"/>
    <w:rsid w:val="00F40BE2"/>
    <w:rsid w:val="00F457AE"/>
    <w:rsid w:val="00F525FC"/>
    <w:rsid w:val="00F6002B"/>
    <w:rsid w:val="00F624E3"/>
    <w:rsid w:val="00F710F7"/>
    <w:rsid w:val="00F74F7B"/>
    <w:rsid w:val="00F76A27"/>
    <w:rsid w:val="00F845F4"/>
    <w:rsid w:val="00F8773C"/>
    <w:rsid w:val="00F87FE8"/>
    <w:rsid w:val="00F93A45"/>
    <w:rsid w:val="00FA02C3"/>
    <w:rsid w:val="00FA326B"/>
    <w:rsid w:val="00FA3F1B"/>
    <w:rsid w:val="00FA5CBF"/>
    <w:rsid w:val="00FB3066"/>
    <w:rsid w:val="00FB374C"/>
    <w:rsid w:val="00FC5908"/>
    <w:rsid w:val="00FC63F9"/>
    <w:rsid w:val="00FD7DBC"/>
    <w:rsid w:val="00FE1852"/>
    <w:rsid w:val="00FE5F6B"/>
    <w:rsid w:val="00FE6A32"/>
    <w:rsid w:val="00FF50D4"/>
    <w:rsid w:val="00FF550C"/>
    <w:rsid w:val="00FF7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304128A0"/>
  <w15:docId w15:val="{72754304-F6AB-4D90-8AD0-806DE8168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510A6"/>
    <w:pPr>
      <w:adjustRightInd w:val="0"/>
      <w:snapToGrid w:val="0"/>
      <w:spacing w:line="280" w:lineRule="atLeast"/>
    </w:pPr>
    <w:rPr>
      <w:rFonts w:ascii="Arial" w:hAnsi="Arial"/>
      <w:sz w:val="22"/>
      <w:lang w:eastAsia="ja-JP"/>
    </w:rPr>
  </w:style>
  <w:style w:type="paragraph" w:styleId="Heading1">
    <w:name w:val="heading 1"/>
    <w:basedOn w:val="Normal"/>
    <w:next w:val="Normal"/>
    <w:qFormat/>
    <w:rsid w:val="008510A6"/>
    <w:pPr>
      <w:keepNext/>
      <w:outlineLvl w:val="0"/>
    </w:pPr>
    <w:rPr>
      <w:rFonts w:cs="Arial"/>
      <w:b/>
      <w:bCs/>
    </w:rPr>
  </w:style>
  <w:style w:type="paragraph" w:styleId="Heading2">
    <w:name w:val="heading 2"/>
    <w:basedOn w:val="Normal"/>
    <w:next w:val="Normal"/>
    <w:semiHidden/>
    <w:rsid w:val="00765334"/>
    <w:pPr>
      <w:keepNext/>
      <w:outlineLvl w:val="1"/>
    </w:pPr>
    <w:rPr>
      <w:rFonts w:cs="Arial"/>
      <w:b/>
      <w:bCs/>
      <w:iCs/>
    </w:rPr>
  </w:style>
  <w:style w:type="paragraph" w:styleId="Heading3">
    <w:name w:val="heading 3"/>
    <w:basedOn w:val="Normal"/>
    <w:next w:val="Normal"/>
    <w:link w:val="Heading3Char"/>
    <w:unhideWhenUsed/>
    <w:qFormat/>
    <w:rsid w:val="00765334"/>
    <w:pPr>
      <w:keepNext/>
      <w:outlineLvl w:val="2"/>
    </w:pPr>
    <w:rPr>
      <w:rFonts w:cs="Arial"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qFormat/>
    <w:rsid w:val="00D826E9"/>
    <w:pPr>
      <w:numPr>
        <w:numId w:val="1"/>
      </w:numPr>
      <w:tabs>
        <w:tab w:val="left" w:pos="284"/>
      </w:tabs>
      <w:ind w:left="284" w:hanging="284"/>
    </w:pPr>
  </w:style>
  <w:style w:type="table" w:styleId="TableGrid">
    <w:name w:val="Table Grid"/>
    <w:basedOn w:val="TableNormal"/>
    <w:uiPriority w:val="59"/>
    <w:rsid w:val="001E4385"/>
    <w:pPr>
      <w:adjustRightInd w:val="0"/>
      <w:snapToGrid w:val="0"/>
      <w:spacing w:line="240" w:lineRule="atLeast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765334"/>
    <w:pPr>
      <w:tabs>
        <w:tab w:val="center" w:pos="4320"/>
        <w:tab w:val="right" w:pos="8640"/>
      </w:tabs>
    </w:pPr>
    <w:rPr>
      <w:sz w:val="16"/>
    </w:rPr>
  </w:style>
  <w:style w:type="paragraph" w:styleId="Footer">
    <w:name w:val="footer"/>
    <w:basedOn w:val="Normal"/>
    <w:rsid w:val="00765334"/>
    <w:pPr>
      <w:tabs>
        <w:tab w:val="right" w:pos="9582"/>
      </w:tabs>
      <w:spacing w:line="240" w:lineRule="auto"/>
    </w:pPr>
    <w:rPr>
      <w:sz w:val="16"/>
      <w:szCs w:val="14"/>
    </w:rPr>
  </w:style>
  <w:style w:type="character" w:styleId="PageNumber">
    <w:name w:val="page number"/>
    <w:basedOn w:val="DefaultParagraphFont"/>
    <w:rsid w:val="00997D31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semiHidden/>
    <w:rsid w:val="00EE68D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EE68D9"/>
    <w:rPr>
      <w:rFonts w:ascii="Tahoma" w:hAnsi="Tahoma" w:cs="Tahoma"/>
      <w:sz w:val="16"/>
      <w:szCs w:val="16"/>
      <w:lang w:eastAsia="ja-JP"/>
    </w:rPr>
  </w:style>
  <w:style w:type="paragraph" w:styleId="ListParagraph">
    <w:name w:val="List Paragraph"/>
    <w:basedOn w:val="Normal"/>
    <w:uiPriority w:val="34"/>
    <w:qFormat/>
    <w:rsid w:val="00AB3DB4"/>
    <w:pPr>
      <w:ind w:left="720"/>
      <w:contextualSpacing/>
    </w:pPr>
  </w:style>
  <w:style w:type="paragraph" w:styleId="BodyText2">
    <w:name w:val="Body Text 2"/>
    <w:basedOn w:val="Normal"/>
    <w:link w:val="BodyText2Char"/>
    <w:uiPriority w:val="99"/>
    <w:rsid w:val="00784F45"/>
    <w:pPr>
      <w:adjustRightInd/>
      <w:snapToGrid/>
      <w:spacing w:after="120" w:line="480" w:lineRule="auto"/>
    </w:pPr>
    <w:rPr>
      <w:rFonts w:ascii="Frutiger LT 45 Light" w:eastAsia="Times New Roman" w:hAnsi="Frutiger LT 45 Light" w:cs="Arial"/>
      <w:b/>
      <w:bCs/>
      <w:sz w:val="24"/>
      <w:szCs w:val="24"/>
      <w:lang w:eastAsia="en-AU"/>
    </w:rPr>
  </w:style>
  <w:style w:type="character" w:customStyle="1" w:styleId="BodyText2Char">
    <w:name w:val="Body Text 2 Char"/>
    <w:basedOn w:val="DefaultParagraphFont"/>
    <w:link w:val="BodyText2"/>
    <w:uiPriority w:val="99"/>
    <w:rsid w:val="00784F45"/>
    <w:rPr>
      <w:rFonts w:ascii="Frutiger LT 45 Light" w:eastAsia="Times New Roman" w:hAnsi="Frutiger LT 45 Light" w:cs="Arial"/>
      <w:b/>
      <w:bCs/>
      <w:sz w:val="24"/>
      <w:szCs w:val="24"/>
    </w:rPr>
  </w:style>
  <w:style w:type="paragraph" w:customStyle="1" w:styleId="FormFieldHeader">
    <w:name w:val="Form Field Header"/>
    <w:basedOn w:val="Normal"/>
    <w:rsid w:val="00784F45"/>
    <w:pPr>
      <w:widowControl w:val="0"/>
      <w:tabs>
        <w:tab w:val="left" w:pos="2268"/>
      </w:tabs>
      <w:adjustRightInd/>
      <w:snapToGrid/>
      <w:spacing w:before="60" w:after="60" w:line="240" w:lineRule="auto"/>
    </w:pPr>
    <w:rPr>
      <w:rFonts w:eastAsia="Times New Roman"/>
      <w:b/>
      <w:sz w:val="20"/>
      <w:lang w:eastAsia="en-US"/>
    </w:rPr>
  </w:style>
  <w:style w:type="paragraph" w:customStyle="1" w:styleId="FormFieldText">
    <w:name w:val="Form Field Text"/>
    <w:basedOn w:val="FormFieldHeader"/>
    <w:rsid w:val="00784F45"/>
    <w:pPr>
      <w:tabs>
        <w:tab w:val="clear" w:pos="2268"/>
      </w:tabs>
    </w:pPr>
    <w:rPr>
      <w:b w:val="0"/>
    </w:rPr>
  </w:style>
  <w:style w:type="paragraph" w:customStyle="1" w:styleId="Default">
    <w:name w:val="Default"/>
    <w:rsid w:val="00A978F8"/>
    <w:pPr>
      <w:autoSpaceDE w:val="0"/>
      <w:autoSpaceDN w:val="0"/>
      <w:adjustRightInd w:val="0"/>
    </w:pPr>
    <w:rPr>
      <w:rFonts w:ascii="Century Gothic" w:eastAsiaTheme="minorHAnsi" w:hAnsi="Century Gothic" w:cs="Century Gothic"/>
      <w:color w:val="000000"/>
      <w:sz w:val="24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rsid w:val="00FB3066"/>
    <w:rPr>
      <w:rFonts w:ascii="Arial" w:hAnsi="Arial" w:cs="Arial"/>
      <w:bCs/>
      <w:i/>
      <w:sz w:val="22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7414CC"/>
    <w:rPr>
      <w:rFonts w:ascii="Arial" w:hAnsi="Arial"/>
      <w:sz w:val="16"/>
      <w:lang w:eastAsia="ja-JP"/>
    </w:rPr>
  </w:style>
  <w:style w:type="paragraph" w:styleId="NormalWeb">
    <w:name w:val="Normal (Web)"/>
    <w:basedOn w:val="Normal"/>
    <w:uiPriority w:val="99"/>
    <w:unhideWhenUsed/>
    <w:rsid w:val="00A16AE4"/>
    <w:pPr>
      <w:adjustRightInd/>
      <w:snapToGrid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US"/>
    </w:rPr>
  </w:style>
  <w:style w:type="paragraph" w:styleId="Revision">
    <w:name w:val="Revision"/>
    <w:hidden/>
    <w:uiPriority w:val="99"/>
    <w:semiHidden/>
    <w:rsid w:val="00B83162"/>
    <w:rPr>
      <w:rFonts w:ascii="Arial" w:hAnsi="Arial"/>
      <w:sz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8067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7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95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51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4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38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33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18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40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15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1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142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9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649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579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05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32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63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369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53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3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7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92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88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42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99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22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egistrar.ADMIN\Application%20Data\Microsoft\Templates\Letter_St%20Hilda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594A49-3D35-4FF7-9A26-D9A253D97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Letter_St Hilda</Template>
  <TotalTime>1</TotalTime>
  <Pages>4</Pages>
  <Words>1461</Words>
  <Characters>8761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 to</vt:lpstr>
    </vt:vector>
  </TitlesOfParts>
  <Company>St Hilda's College</Company>
  <LinksUpToDate>false</LinksUpToDate>
  <CharactersWithSpaces>10202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 to</dc:title>
  <dc:creator>registrar</dc:creator>
  <cp:lastModifiedBy>Margaret St 2IC</cp:lastModifiedBy>
  <cp:revision>2</cp:revision>
  <cp:lastPrinted>2019-05-16T07:21:00Z</cp:lastPrinted>
  <dcterms:created xsi:type="dcterms:W3CDTF">2022-09-01T00:32:00Z</dcterms:created>
  <dcterms:modified xsi:type="dcterms:W3CDTF">2022-09-01T00:32:00Z</dcterms:modified>
  <cp:category>Letter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Long">
    <vt:lpwstr>Company Long</vt:lpwstr>
  </property>
  <property fmtid="{D5CDD505-2E9C-101B-9397-08002B2CF9AE}" pid="3" name="CompanyShort">
    <vt:lpwstr>CompanyShort</vt:lpwstr>
  </property>
</Properties>
</file>